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428500" w14:textId="77777777" w:rsidR="00DD2D26" w:rsidRDefault="00013A1A" w:rsidP="00DD2D26">
      <w:pPr>
        <w:pStyle w:val="Title"/>
      </w:pPr>
      <w:sdt>
        <w:sdtPr>
          <w:alias w:val="Most:"/>
          <w:tag w:val="Most:"/>
          <w:id w:val="-188688098"/>
          <w:placeholder>
            <w:docPart w:val="EE63122886164F5F83FE720624E8676A"/>
          </w:placeholder>
          <w:temporary/>
          <w:showingPlcHdr/>
          <w15:appearance w15:val="hidden"/>
        </w:sdtPr>
        <w:sdtEndPr/>
        <w:sdtContent>
          <w:r w:rsidR="00E91DEC">
            <w:t>Most</w:t>
          </w:r>
        </w:sdtContent>
      </w:sdt>
      <w:r w:rsidR="00D52BD0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0015" behindDoc="1" locked="0" layoutInCell="0" allowOverlap="1" wp14:anchorId="140638AC" wp14:editId="4DB8D52F">
                <wp:simplePos x="0" y="0"/>
                <wp:positionH relativeFrom="page">
                  <wp:align>center</wp:align>
                </wp:positionH>
                <wp:positionV relativeFrom="page">
                  <wp:posOffset>1600200</wp:posOffset>
                </wp:positionV>
                <wp:extent cx="8010144" cy="658368"/>
                <wp:effectExtent l="0" t="0" r="29210" b="27940"/>
                <wp:wrapNone/>
                <wp:docPr id="3827" name="Text border lines" descr="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144" cy="658368"/>
                          <a:chOff x="0" y="0"/>
                          <a:chExt cx="8012938" cy="657860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1829495" cy="657860"/>
                            <a:chOff x="0" y="0"/>
                            <a:chExt cx="1452879" cy="656718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134910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6718"/>
                              <a:ext cx="145287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5536007" y="0"/>
                            <a:ext cx="2476931" cy="657860"/>
                            <a:chOff x="-255193" y="0"/>
                            <a:chExt cx="2476931" cy="656718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326919" y="0"/>
                              <a:ext cx="188796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255193" y="656718"/>
                              <a:ext cx="247693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41DAB1" id="Text border lines" o:spid="_x0000_s1026" alt="Design Element" style="position:absolute;margin-left:0;margin-top:126pt;width:630.7pt;height:51.85pt;z-index:-251646465;mso-position-horizontal:center;mso-position-horizontal-relative:page;mso-position-vertical-relative:page;mso-width-relative:margin;mso-height-relative:margin" coordsize="80129,6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" o:allowincell="f">
                <v:group id="Group 28" o:spid="_x0000_s1027" style="position:absolute;width:18294;height:6578" coordsize="14528,6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Straight Connector 7" o:spid="_x0000_s1028" style="position:absolute;visibility:visible;mso-wrap-style:square" from="0,0" to="1349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Straight Connector 10" o:spid="_x0000_s1029" style="position:absolute;visibility:visible;mso-wrap-style:square" from="0,6567" to="14528,6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Group 29" o:spid="_x0000_s1030" style="position:absolute;left:55360;width:24769;height:6578" coordorigin="-2551" coordsize="24769,6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Straight Connector 24" o:spid="_x0000_s1031" style="position:absolute;visibility:visible;mso-wrap-style:square" from="3269,0" to="221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Straight Connector 25" o:spid="_x0000_s1032" style="position:absolute;visibility:visible;mso-wrap-style:square" from="-2551,6567" to="22217,6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r w:rsidR="00D52BD0">
        <w:rPr>
          <w:noProof/>
          <w:lang w:eastAsia="en-US"/>
        </w:rPr>
        <mc:AlternateContent>
          <mc:Choice Requires="wpg">
            <w:drawing>
              <wp:anchor distT="0" distB="0" distL="182880" distR="91440" simplePos="0" relativeHeight="251671039" behindDoc="1" locked="0" layoutInCell="0" allowOverlap="1" wp14:anchorId="46D74D7B" wp14:editId="4CC4469E">
                <wp:simplePos x="0" y="0"/>
                <wp:positionH relativeFrom="page">
                  <wp:posOffset>2827655</wp:posOffset>
                </wp:positionH>
                <wp:positionV relativeFrom="page">
                  <wp:posOffset>914400</wp:posOffset>
                </wp:positionV>
                <wp:extent cx="4151376" cy="1572768"/>
                <wp:effectExtent l="19050" t="0" r="40005" b="27940"/>
                <wp:wrapTight wrapText="bothSides">
                  <wp:wrapPolygon edited="0">
                    <wp:start x="17942" y="0"/>
                    <wp:lineTo x="9318" y="1309"/>
                    <wp:lineTo x="892" y="3141"/>
                    <wp:lineTo x="892" y="4187"/>
                    <wp:lineTo x="-99" y="6805"/>
                    <wp:lineTo x="-99" y="10992"/>
                    <wp:lineTo x="1090" y="12562"/>
                    <wp:lineTo x="892" y="15441"/>
                    <wp:lineTo x="892" y="19367"/>
                    <wp:lineTo x="1289" y="20414"/>
                    <wp:lineTo x="3370" y="21722"/>
                    <wp:lineTo x="3569" y="21722"/>
                    <wp:lineTo x="4461" y="21722"/>
                    <wp:lineTo x="4560" y="21722"/>
                    <wp:lineTo x="5948" y="20937"/>
                    <wp:lineTo x="18933" y="17011"/>
                    <wp:lineTo x="19429" y="16750"/>
                    <wp:lineTo x="21709" y="13347"/>
                    <wp:lineTo x="21709" y="10207"/>
                    <wp:lineTo x="21511" y="9422"/>
                    <wp:lineTo x="20520" y="8375"/>
                    <wp:lineTo x="18735" y="4449"/>
                    <wp:lineTo x="18636" y="0"/>
                    <wp:lineTo x="17942" y="0"/>
                  </wp:wrapPolygon>
                </wp:wrapTight>
                <wp:docPr id="14" name="Valuable" descr="&quot;Valuable&quot; text in fancy scri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151378" cy="1572768"/>
                          <a:chOff x="0" y="0"/>
                          <a:chExt cx="4087370" cy="1569909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4087370" cy="1563624"/>
                            <a:chOff x="0" y="0"/>
                            <a:chExt cx="4089351" cy="1564640"/>
                          </a:xfrm>
                        </wpg:grpSpPr>
                        <wps:wsp>
                          <wps:cNvPr id="8" name="Freeform 11" descr="&quot;Valuable&quot; text in fancy script"/>
                          <wps:cNvSpPr>
                            <a:spLocks/>
                          </wps:cNvSpPr>
                          <wps:spPr bwMode="auto">
                            <a:xfrm>
                              <a:off x="0" y="190005"/>
                              <a:ext cx="980440" cy="1066800"/>
                            </a:xfrm>
                            <a:custGeom>
                              <a:avLst/>
                              <a:gdLst>
                                <a:gd name="T0" fmla="*/ 1517 w 1544"/>
                                <a:gd name="T1" fmla="*/ 10 h 1680"/>
                                <a:gd name="T2" fmla="*/ 1544 w 1544"/>
                                <a:gd name="T3" fmla="*/ 89 h 1680"/>
                                <a:gd name="T4" fmla="*/ 1530 w 1544"/>
                                <a:gd name="T5" fmla="*/ 281 h 1680"/>
                                <a:gd name="T6" fmla="*/ 1469 w 1544"/>
                                <a:gd name="T7" fmla="*/ 522 h 1680"/>
                                <a:gd name="T8" fmla="*/ 1366 w 1544"/>
                                <a:gd name="T9" fmla="*/ 793 h 1680"/>
                                <a:gd name="T10" fmla="*/ 1234 w 1544"/>
                                <a:gd name="T11" fmla="*/ 1066 h 1680"/>
                                <a:gd name="T12" fmla="*/ 1074 w 1544"/>
                                <a:gd name="T13" fmla="*/ 1315 h 1680"/>
                                <a:gd name="T14" fmla="*/ 900 w 1544"/>
                                <a:gd name="T15" fmla="*/ 1516 h 1680"/>
                                <a:gd name="T16" fmla="*/ 714 w 1544"/>
                                <a:gd name="T17" fmla="*/ 1647 h 1680"/>
                                <a:gd name="T18" fmla="*/ 538 w 1544"/>
                                <a:gd name="T19" fmla="*/ 1678 h 1680"/>
                                <a:gd name="T20" fmla="*/ 417 w 1544"/>
                                <a:gd name="T21" fmla="*/ 1629 h 1680"/>
                                <a:gd name="T22" fmla="*/ 348 w 1544"/>
                                <a:gd name="T23" fmla="*/ 1530 h 1680"/>
                                <a:gd name="T24" fmla="*/ 330 w 1544"/>
                                <a:gd name="T25" fmla="*/ 1407 h 1680"/>
                                <a:gd name="T26" fmla="*/ 358 w 1544"/>
                                <a:gd name="T27" fmla="*/ 1234 h 1680"/>
                                <a:gd name="T28" fmla="*/ 419 w 1544"/>
                                <a:gd name="T29" fmla="*/ 1030 h 1680"/>
                                <a:gd name="T30" fmla="*/ 526 w 1544"/>
                                <a:gd name="T31" fmla="*/ 761 h 1680"/>
                                <a:gd name="T32" fmla="*/ 639 w 1544"/>
                                <a:gd name="T33" fmla="*/ 479 h 1680"/>
                                <a:gd name="T34" fmla="*/ 682 w 1544"/>
                                <a:gd name="T35" fmla="*/ 316 h 1680"/>
                                <a:gd name="T36" fmla="*/ 662 w 1544"/>
                                <a:gd name="T37" fmla="*/ 220 h 1680"/>
                                <a:gd name="T38" fmla="*/ 593 w 1544"/>
                                <a:gd name="T39" fmla="*/ 176 h 1680"/>
                                <a:gd name="T40" fmla="*/ 482 w 1544"/>
                                <a:gd name="T41" fmla="*/ 198 h 1680"/>
                                <a:gd name="T42" fmla="*/ 354 w 1544"/>
                                <a:gd name="T43" fmla="*/ 301 h 1680"/>
                                <a:gd name="T44" fmla="*/ 239 w 1544"/>
                                <a:gd name="T45" fmla="*/ 484 h 1680"/>
                                <a:gd name="T46" fmla="*/ 198 w 1544"/>
                                <a:gd name="T47" fmla="*/ 652 h 1680"/>
                                <a:gd name="T48" fmla="*/ 216 w 1544"/>
                                <a:gd name="T49" fmla="*/ 773 h 1680"/>
                                <a:gd name="T50" fmla="*/ 269 w 1544"/>
                                <a:gd name="T51" fmla="*/ 830 h 1680"/>
                                <a:gd name="T52" fmla="*/ 326 w 1544"/>
                                <a:gd name="T53" fmla="*/ 824 h 1680"/>
                                <a:gd name="T54" fmla="*/ 348 w 1544"/>
                                <a:gd name="T55" fmla="*/ 828 h 1680"/>
                                <a:gd name="T56" fmla="*/ 358 w 1544"/>
                                <a:gd name="T57" fmla="*/ 840 h 1680"/>
                                <a:gd name="T58" fmla="*/ 346 w 1544"/>
                                <a:gd name="T59" fmla="*/ 888 h 1680"/>
                                <a:gd name="T60" fmla="*/ 279 w 1544"/>
                                <a:gd name="T61" fmla="*/ 947 h 1680"/>
                                <a:gd name="T62" fmla="*/ 182 w 1544"/>
                                <a:gd name="T63" fmla="*/ 967 h 1680"/>
                                <a:gd name="T64" fmla="*/ 91 w 1544"/>
                                <a:gd name="T65" fmla="*/ 931 h 1680"/>
                                <a:gd name="T66" fmla="*/ 22 w 1544"/>
                                <a:gd name="T67" fmla="*/ 848 h 1680"/>
                                <a:gd name="T68" fmla="*/ 2 w 1544"/>
                                <a:gd name="T69" fmla="*/ 714 h 1680"/>
                                <a:gd name="T70" fmla="*/ 55 w 1544"/>
                                <a:gd name="T71" fmla="*/ 540 h 1680"/>
                                <a:gd name="T72" fmla="*/ 170 w 1544"/>
                                <a:gd name="T73" fmla="*/ 360 h 1680"/>
                                <a:gd name="T74" fmla="*/ 326 w 1544"/>
                                <a:gd name="T75" fmla="*/ 202 h 1680"/>
                                <a:gd name="T76" fmla="*/ 506 w 1544"/>
                                <a:gd name="T77" fmla="*/ 95 h 1680"/>
                                <a:gd name="T78" fmla="*/ 678 w 1544"/>
                                <a:gd name="T79" fmla="*/ 63 h 1680"/>
                                <a:gd name="T80" fmla="*/ 793 w 1544"/>
                                <a:gd name="T81" fmla="*/ 91 h 1680"/>
                                <a:gd name="T82" fmla="*/ 858 w 1544"/>
                                <a:gd name="T83" fmla="*/ 154 h 1680"/>
                                <a:gd name="T84" fmla="*/ 884 w 1544"/>
                                <a:gd name="T85" fmla="*/ 241 h 1680"/>
                                <a:gd name="T86" fmla="*/ 866 w 1544"/>
                                <a:gd name="T87" fmla="*/ 382 h 1680"/>
                                <a:gd name="T88" fmla="*/ 781 w 1544"/>
                                <a:gd name="T89" fmla="*/ 637 h 1680"/>
                                <a:gd name="T90" fmla="*/ 682 w 1544"/>
                                <a:gd name="T91" fmla="*/ 888 h 1680"/>
                                <a:gd name="T92" fmla="*/ 593 w 1544"/>
                                <a:gd name="T93" fmla="*/ 1121 h 1680"/>
                                <a:gd name="T94" fmla="*/ 538 w 1544"/>
                                <a:gd name="T95" fmla="*/ 1319 h 1680"/>
                                <a:gd name="T96" fmla="*/ 536 w 1544"/>
                                <a:gd name="T97" fmla="*/ 1461 h 1680"/>
                                <a:gd name="T98" fmla="*/ 581 w 1544"/>
                                <a:gd name="T99" fmla="*/ 1532 h 1680"/>
                                <a:gd name="T100" fmla="*/ 658 w 1544"/>
                                <a:gd name="T101" fmla="*/ 1552 h 1680"/>
                                <a:gd name="T102" fmla="*/ 765 w 1544"/>
                                <a:gd name="T103" fmla="*/ 1494 h 1680"/>
                                <a:gd name="T104" fmla="*/ 888 w 1544"/>
                                <a:gd name="T105" fmla="*/ 1356 h 1680"/>
                                <a:gd name="T106" fmla="*/ 1010 w 1544"/>
                                <a:gd name="T107" fmla="*/ 1156 h 1680"/>
                                <a:gd name="T108" fmla="*/ 1123 w 1544"/>
                                <a:gd name="T109" fmla="*/ 919 h 1680"/>
                                <a:gd name="T110" fmla="*/ 1210 w 1544"/>
                                <a:gd name="T111" fmla="*/ 664 h 1680"/>
                                <a:gd name="T112" fmla="*/ 1260 w 1544"/>
                                <a:gd name="T113" fmla="*/ 417 h 1680"/>
                                <a:gd name="T114" fmla="*/ 1263 w 1544"/>
                                <a:gd name="T115" fmla="*/ 289 h 1680"/>
                                <a:gd name="T116" fmla="*/ 1277 w 1544"/>
                                <a:gd name="T117" fmla="*/ 192 h 1680"/>
                                <a:gd name="T118" fmla="*/ 1331 w 1544"/>
                                <a:gd name="T119" fmla="*/ 113 h 1680"/>
                                <a:gd name="T120" fmla="*/ 1406 w 1544"/>
                                <a:gd name="T121" fmla="*/ 40 h 1680"/>
                                <a:gd name="T122" fmla="*/ 1483 w 1544"/>
                                <a:gd name="T123" fmla="*/ 0 h 16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544" h="1680">
                                  <a:moveTo>
                                    <a:pt x="1483" y="0"/>
                                  </a:moveTo>
                                  <a:lnTo>
                                    <a:pt x="1501" y="2"/>
                                  </a:lnTo>
                                  <a:lnTo>
                                    <a:pt x="1517" y="10"/>
                                  </a:lnTo>
                                  <a:lnTo>
                                    <a:pt x="1530" y="28"/>
                                  </a:lnTo>
                                  <a:lnTo>
                                    <a:pt x="1538" y="54"/>
                                  </a:lnTo>
                                  <a:lnTo>
                                    <a:pt x="1544" y="89"/>
                                  </a:lnTo>
                                  <a:lnTo>
                                    <a:pt x="1544" y="146"/>
                                  </a:lnTo>
                                  <a:lnTo>
                                    <a:pt x="1540" y="210"/>
                                  </a:lnTo>
                                  <a:lnTo>
                                    <a:pt x="1530" y="281"/>
                                  </a:lnTo>
                                  <a:lnTo>
                                    <a:pt x="1515" y="356"/>
                                  </a:lnTo>
                                  <a:lnTo>
                                    <a:pt x="1493" y="437"/>
                                  </a:lnTo>
                                  <a:lnTo>
                                    <a:pt x="1469" y="522"/>
                                  </a:lnTo>
                                  <a:lnTo>
                                    <a:pt x="1437" y="611"/>
                                  </a:lnTo>
                                  <a:lnTo>
                                    <a:pt x="1404" y="702"/>
                                  </a:lnTo>
                                  <a:lnTo>
                                    <a:pt x="1366" y="793"/>
                                  </a:lnTo>
                                  <a:lnTo>
                                    <a:pt x="1325" y="884"/>
                                  </a:lnTo>
                                  <a:lnTo>
                                    <a:pt x="1281" y="975"/>
                                  </a:lnTo>
                                  <a:lnTo>
                                    <a:pt x="1234" y="1066"/>
                                  </a:lnTo>
                                  <a:lnTo>
                                    <a:pt x="1182" y="1152"/>
                                  </a:lnTo>
                                  <a:lnTo>
                                    <a:pt x="1129" y="1236"/>
                                  </a:lnTo>
                                  <a:lnTo>
                                    <a:pt x="1074" y="1315"/>
                                  </a:lnTo>
                                  <a:lnTo>
                                    <a:pt x="1018" y="1388"/>
                                  </a:lnTo>
                                  <a:lnTo>
                                    <a:pt x="959" y="1457"/>
                                  </a:lnTo>
                                  <a:lnTo>
                                    <a:pt x="900" y="1516"/>
                                  </a:lnTo>
                                  <a:lnTo>
                                    <a:pt x="838" y="1570"/>
                                  </a:lnTo>
                                  <a:lnTo>
                                    <a:pt x="777" y="1613"/>
                                  </a:lnTo>
                                  <a:lnTo>
                                    <a:pt x="714" y="1647"/>
                                  </a:lnTo>
                                  <a:lnTo>
                                    <a:pt x="653" y="1668"/>
                                  </a:lnTo>
                                  <a:lnTo>
                                    <a:pt x="589" y="1680"/>
                                  </a:lnTo>
                                  <a:lnTo>
                                    <a:pt x="538" y="1678"/>
                                  </a:lnTo>
                                  <a:lnTo>
                                    <a:pt x="492" y="1670"/>
                                  </a:lnTo>
                                  <a:lnTo>
                                    <a:pt x="453" y="1653"/>
                                  </a:lnTo>
                                  <a:lnTo>
                                    <a:pt x="417" y="1629"/>
                                  </a:lnTo>
                                  <a:lnTo>
                                    <a:pt x="388" y="1599"/>
                                  </a:lnTo>
                                  <a:lnTo>
                                    <a:pt x="366" y="1566"/>
                                  </a:lnTo>
                                  <a:lnTo>
                                    <a:pt x="348" y="1530"/>
                                  </a:lnTo>
                                  <a:lnTo>
                                    <a:pt x="336" y="1492"/>
                                  </a:lnTo>
                                  <a:lnTo>
                                    <a:pt x="330" y="1455"/>
                                  </a:lnTo>
                                  <a:lnTo>
                                    <a:pt x="330" y="1407"/>
                                  </a:lnTo>
                                  <a:lnTo>
                                    <a:pt x="334" y="1354"/>
                                  </a:lnTo>
                                  <a:lnTo>
                                    <a:pt x="344" y="1295"/>
                                  </a:lnTo>
                                  <a:lnTo>
                                    <a:pt x="358" y="1234"/>
                                  </a:lnTo>
                                  <a:lnTo>
                                    <a:pt x="376" y="1168"/>
                                  </a:lnTo>
                                  <a:lnTo>
                                    <a:pt x="395" y="1099"/>
                                  </a:lnTo>
                                  <a:lnTo>
                                    <a:pt x="419" y="1030"/>
                                  </a:lnTo>
                                  <a:lnTo>
                                    <a:pt x="445" y="959"/>
                                  </a:lnTo>
                                  <a:lnTo>
                                    <a:pt x="484" y="860"/>
                                  </a:lnTo>
                                  <a:lnTo>
                                    <a:pt x="526" y="761"/>
                                  </a:lnTo>
                                  <a:lnTo>
                                    <a:pt x="567" y="664"/>
                                  </a:lnTo>
                                  <a:lnTo>
                                    <a:pt x="605" y="569"/>
                                  </a:lnTo>
                                  <a:lnTo>
                                    <a:pt x="639" y="479"/>
                                  </a:lnTo>
                                  <a:lnTo>
                                    <a:pt x="666" y="394"/>
                                  </a:lnTo>
                                  <a:lnTo>
                                    <a:pt x="676" y="352"/>
                                  </a:lnTo>
                                  <a:lnTo>
                                    <a:pt x="682" y="316"/>
                                  </a:lnTo>
                                  <a:lnTo>
                                    <a:pt x="682" y="283"/>
                                  </a:lnTo>
                                  <a:lnTo>
                                    <a:pt x="674" y="249"/>
                                  </a:lnTo>
                                  <a:lnTo>
                                    <a:pt x="662" y="220"/>
                                  </a:lnTo>
                                  <a:lnTo>
                                    <a:pt x="645" y="198"/>
                                  </a:lnTo>
                                  <a:lnTo>
                                    <a:pt x="621" y="184"/>
                                  </a:lnTo>
                                  <a:lnTo>
                                    <a:pt x="593" y="176"/>
                                  </a:lnTo>
                                  <a:lnTo>
                                    <a:pt x="562" y="174"/>
                                  </a:lnTo>
                                  <a:lnTo>
                                    <a:pt x="524" y="182"/>
                                  </a:lnTo>
                                  <a:lnTo>
                                    <a:pt x="482" y="198"/>
                                  </a:lnTo>
                                  <a:lnTo>
                                    <a:pt x="441" y="222"/>
                                  </a:lnTo>
                                  <a:lnTo>
                                    <a:pt x="397" y="257"/>
                                  </a:lnTo>
                                  <a:lnTo>
                                    <a:pt x="354" y="301"/>
                                  </a:lnTo>
                                  <a:lnTo>
                                    <a:pt x="310" y="356"/>
                                  </a:lnTo>
                                  <a:lnTo>
                                    <a:pt x="271" y="421"/>
                                  </a:lnTo>
                                  <a:lnTo>
                                    <a:pt x="239" y="484"/>
                                  </a:lnTo>
                                  <a:lnTo>
                                    <a:pt x="218" y="544"/>
                                  </a:lnTo>
                                  <a:lnTo>
                                    <a:pt x="204" y="601"/>
                                  </a:lnTo>
                                  <a:lnTo>
                                    <a:pt x="198" y="652"/>
                                  </a:lnTo>
                                  <a:lnTo>
                                    <a:pt x="198" y="698"/>
                                  </a:lnTo>
                                  <a:lnTo>
                                    <a:pt x="204" y="739"/>
                                  </a:lnTo>
                                  <a:lnTo>
                                    <a:pt x="216" y="773"/>
                                  </a:lnTo>
                                  <a:lnTo>
                                    <a:pt x="229" y="799"/>
                                  </a:lnTo>
                                  <a:lnTo>
                                    <a:pt x="249" y="818"/>
                                  </a:lnTo>
                                  <a:lnTo>
                                    <a:pt x="269" y="830"/>
                                  </a:lnTo>
                                  <a:lnTo>
                                    <a:pt x="291" y="832"/>
                                  </a:lnTo>
                                  <a:lnTo>
                                    <a:pt x="308" y="828"/>
                                  </a:lnTo>
                                  <a:lnTo>
                                    <a:pt x="326" y="824"/>
                                  </a:lnTo>
                                  <a:lnTo>
                                    <a:pt x="336" y="824"/>
                                  </a:lnTo>
                                  <a:lnTo>
                                    <a:pt x="342" y="826"/>
                                  </a:lnTo>
                                  <a:lnTo>
                                    <a:pt x="348" y="828"/>
                                  </a:lnTo>
                                  <a:lnTo>
                                    <a:pt x="352" y="832"/>
                                  </a:lnTo>
                                  <a:lnTo>
                                    <a:pt x="356" y="836"/>
                                  </a:lnTo>
                                  <a:lnTo>
                                    <a:pt x="358" y="840"/>
                                  </a:lnTo>
                                  <a:lnTo>
                                    <a:pt x="358" y="846"/>
                                  </a:lnTo>
                                  <a:lnTo>
                                    <a:pt x="356" y="866"/>
                                  </a:lnTo>
                                  <a:lnTo>
                                    <a:pt x="346" y="888"/>
                                  </a:lnTo>
                                  <a:lnTo>
                                    <a:pt x="328" y="909"/>
                                  </a:lnTo>
                                  <a:lnTo>
                                    <a:pt x="306" y="929"/>
                                  </a:lnTo>
                                  <a:lnTo>
                                    <a:pt x="279" y="947"/>
                                  </a:lnTo>
                                  <a:lnTo>
                                    <a:pt x="247" y="961"/>
                                  </a:lnTo>
                                  <a:lnTo>
                                    <a:pt x="212" y="967"/>
                                  </a:lnTo>
                                  <a:lnTo>
                                    <a:pt x="182" y="967"/>
                                  </a:lnTo>
                                  <a:lnTo>
                                    <a:pt x="150" y="961"/>
                                  </a:lnTo>
                                  <a:lnTo>
                                    <a:pt x="121" y="949"/>
                                  </a:lnTo>
                                  <a:lnTo>
                                    <a:pt x="91" y="931"/>
                                  </a:lnTo>
                                  <a:lnTo>
                                    <a:pt x="63" y="909"/>
                                  </a:lnTo>
                                  <a:lnTo>
                                    <a:pt x="40" y="882"/>
                                  </a:lnTo>
                                  <a:lnTo>
                                    <a:pt x="22" y="848"/>
                                  </a:lnTo>
                                  <a:lnTo>
                                    <a:pt x="8" y="809"/>
                                  </a:lnTo>
                                  <a:lnTo>
                                    <a:pt x="0" y="765"/>
                                  </a:lnTo>
                                  <a:lnTo>
                                    <a:pt x="2" y="714"/>
                                  </a:lnTo>
                                  <a:lnTo>
                                    <a:pt x="12" y="658"/>
                                  </a:lnTo>
                                  <a:lnTo>
                                    <a:pt x="30" y="601"/>
                                  </a:lnTo>
                                  <a:lnTo>
                                    <a:pt x="55" y="540"/>
                                  </a:lnTo>
                                  <a:lnTo>
                                    <a:pt x="87" y="480"/>
                                  </a:lnTo>
                                  <a:lnTo>
                                    <a:pt x="127" y="419"/>
                                  </a:lnTo>
                                  <a:lnTo>
                                    <a:pt x="170" y="360"/>
                                  </a:lnTo>
                                  <a:lnTo>
                                    <a:pt x="219" y="305"/>
                                  </a:lnTo>
                                  <a:lnTo>
                                    <a:pt x="271" y="251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84" y="160"/>
                                  </a:lnTo>
                                  <a:lnTo>
                                    <a:pt x="445" y="123"/>
                                  </a:lnTo>
                                  <a:lnTo>
                                    <a:pt x="506" y="95"/>
                                  </a:lnTo>
                                  <a:lnTo>
                                    <a:pt x="567" y="75"/>
                                  </a:lnTo>
                                  <a:lnTo>
                                    <a:pt x="627" y="65"/>
                                  </a:lnTo>
                                  <a:lnTo>
                                    <a:pt x="678" y="63"/>
                                  </a:lnTo>
                                  <a:lnTo>
                                    <a:pt x="724" y="67"/>
                                  </a:lnTo>
                                  <a:lnTo>
                                    <a:pt x="761" y="77"/>
                                  </a:lnTo>
                                  <a:lnTo>
                                    <a:pt x="793" y="91"/>
                                  </a:lnTo>
                                  <a:lnTo>
                                    <a:pt x="821" y="109"/>
                                  </a:lnTo>
                                  <a:lnTo>
                                    <a:pt x="842" y="129"/>
                                  </a:lnTo>
                                  <a:lnTo>
                                    <a:pt x="858" y="154"/>
                                  </a:lnTo>
                                  <a:lnTo>
                                    <a:pt x="872" y="180"/>
                                  </a:lnTo>
                                  <a:lnTo>
                                    <a:pt x="880" y="210"/>
                                  </a:lnTo>
                                  <a:lnTo>
                                    <a:pt x="884" y="241"/>
                                  </a:lnTo>
                                  <a:lnTo>
                                    <a:pt x="884" y="287"/>
                                  </a:lnTo>
                                  <a:lnTo>
                                    <a:pt x="878" y="334"/>
                                  </a:lnTo>
                                  <a:lnTo>
                                    <a:pt x="866" y="382"/>
                                  </a:lnTo>
                                  <a:lnTo>
                                    <a:pt x="840" y="465"/>
                                  </a:lnTo>
                                  <a:lnTo>
                                    <a:pt x="811" y="552"/>
                                  </a:lnTo>
                                  <a:lnTo>
                                    <a:pt x="781" y="637"/>
                                  </a:lnTo>
                                  <a:lnTo>
                                    <a:pt x="747" y="722"/>
                                  </a:lnTo>
                                  <a:lnTo>
                                    <a:pt x="714" y="805"/>
                                  </a:lnTo>
                                  <a:lnTo>
                                    <a:pt x="682" y="888"/>
                                  </a:lnTo>
                                  <a:lnTo>
                                    <a:pt x="651" y="969"/>
                                  </a:lnTo>
                                  <a:lnTo>
                                    <a:pt x="621" y="1046"/>
                                  </a:lnTo>
                                  <a:lnTo>
                                    <a:pt x="593" y="1121"/>
                                  </a:lnTo>
                                  <a:lnTo>
                                    <a:pt x="569" y="1192"/>
                                  </a:lnTo>
                                  <a:lnTo>
                                    <a:pt x="552" y="1257"/>
                                  </a:lnTo>
                                  <a:lnTo>
                                    <a:pt x="538" y="1319"/>
                                  </a:lnTo>
                                  <a:lnTo>
                                    <a:pt x="530" y="1376"/>
                                  </a:lnTo>
                                  <a:lnTo>
                                    <a:pt x="530" y="1425"/>
                                  </a:lnTo>
                                  <a:lnTo>
                                    <a:pt x="536" y="1461"/>
                                  </a:lnTo>
                                  <a:lnTo>
                                    <a:pt x="546" y="1492"/>
                                  </a:lnTo>
                                  <a:lnTo>
                                    <a:pt x="562" y="1516"/>
                                  </a:lnTo>
                                  <a:lnTo>
                                    <a:pt x="581" y="1532"/>
                                  </a:lnTo>
                                  <a:lnTo>
                                    <a:pt x="603" y="1544"/>
                                  </a:lnTo>
                                  <a:lnTo>
                                    <a:pt x="629" y="1550"/>
                                  </a:lnTo>
                                  <a:lnTo>
                                    <a:pt x="658" y="1552"/>
                                  </a:lnTo>
                                  <a:lnTo>
                                    <a:pt x="692" y="1542"/>
                                  </a:lnTo>
                                  <a:lnTo>
                                    <a:pt x="728" y="1524"/>
                                  </a:lnTo>
                                  <a:lnTo>
                                    <a:pt x="765" y="1494"/>
                                  </a:lnTo>
                                  <a:lnTo>
                                    <a:pt x="805" y="1457"/>
                                  </a:lnTo>
                                  <a:lnTo>
                                    <a:pt x="846" y="1409"/>
                                  </a:lnTo>
                                  <a:lnTo>
                                    <a:pt x="888" y="1356"/>
                                  </a:lnTo>
                                  <a:lnTo>
                                    <a:pt x="929" y="1295"/>
                                  </a:lnTo>
                                  <a:lnTo>
                                    <a:pt x="971" y="1228"/>
                                  </a:lnTo>
                                  <a:lnTo>
                                    <a:pt x="1010" y="1156"/>
                                  </a:lnTo>
                                  <a:lnTo>
                                    <a:pt x="1050" y="1079"/>
                                  </a:lnTo>
                                  <a:lnTo>
                                    <a:pt x="1088" y="1000"/>
                                  </a:lnTo>
                                  <a:lnTo>
                                    <a:pt x="1123" y="919"/>
                                  </a:lnTo>
                                  <a:lnTo>
                                    <a:pt x="1155" y="834"/>
                                  </a:lnTo>
                                  <a:lnTo>
                                    <a:pt x="1184" y="749"/>
                                  </a:lnTo>
                                  <a:lnTo>
                                    <a:pt x="1210" y="664"/>
                                  </a:lnTo>
                                  <a:lnTo>
                                    <a:pt x="1232" y="581"/>
                                  </a:lnTo>
                                  <a:lnTo>
                                    <a:pt x="1248" y="498"/>
                                  </a:lnTo>
                                  <a:lnTo>
                                    <a:pt x="1260" y="417"/>
                                  </a:lnTo>
                                  <a:lnTo>
                                    <a:pt x="1267" y="340"/>
                                  </a:lnTo>
                                  <a:lnTo>
                                    <a:pt x="1265" y="316"/>
                                  </a:lnTo>
                                  <a:lnTo>
                                    <a:pt x="1263" y="289"/>
                                  </a:lnTo>
                                  <a:lnTo>
                                    <a:pt x="1263" y="259"/>
                                  </a:lnTo>
                                  <a:lnTo>
                                    <a:pt x="1267" y="226"/>
                                  </a:lnTo>
                                  <a:lnTo>
                                    <a:pt x="1277" y="192"/>
                                  </a:lnTo>
                                  <a:lnTo>
                                    <a:pt x="1297" y="156"/>
                                  </a:lnTo>
                                  <a:lnTo>
                                    <a:pt x="1311" y="135"/>
                                  </a:lnTo>
                                  <a:lnTo>
                                    <a:pt x="1331" y="113"/>
                                  </a:lnTo>
                                  <a:lnTo>
                                    <a:pt x="1352" y="87"/>
                                  </a:lnTo>
                                  <a:lnTo>
                                    <a:pt x="1378" y="61"/>
                                  </a:lnTo>
                                  <a:lnTo>
                                    <a:pt x="1406" y="40"/>
                                  </a:lnTo>
                                  <a:lnTo>
                                    <a:pt x="1432" y="20"/>
                                  </a:lnTo>
                                  <a:lnTo>
                                    <a:pt x="1459" y="6"/>
                                  </a:lnTo>
                                  <a:lnTo>
                                    <a:pt x="14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19050"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12700" dir="3000000" algn="tl" rotWithShape="0">
                                <a:schemeClr val="tx1"/>
                              </a:outerShdw>
                            </a:effectLst>
                          </wps:spPr>
                          <wps:bodyPr rot="0" vert="horz" wrap="none" lIns="0" tIns="0" rIns="0" bIns="0" anchor="ctr" anchorCtr="0" upright="1">
                            <a:noAutofit/>
                          </wps:bodyPr>
                        </wps:wsp>
                        <wps:wsp>
                          <wps:cNvPr id="9" name="Freeform 12" descr="&quot;Valuable&quot; text in fancy script"/>
                          <wps:cNvSpPr>
                            <a:spLocks noEditPoints="1"/>
                          </wps:cNvSpPr>
                          <wps:spPr bwMode="auto">
                            <a:xfrm>
                              <a:off x="201881" y="0"/>
                              <a:ext cx="3887470" cy="1564640"/>
                            </a:xfrm>
                            <a:custGeom>
                              <a:avLst/>
                              <a:gdLst>
                                <a:gd name="T0" fmla="*/ 4255 w 6122"/>
                                <a:gd name="T1" fmla="*/ 1528 h 2464"/>
                                <a:gd name="T2" fmla="*/ 4176 w 6122"/>
                                <a:gd name="T3" fmla="*/ 1111 h 2464"/>
                                <a:gd name="T4" fmla="*/ 4332 w 6122"/>
                                <a:gd name="T5" fmla="*/ 1144 h 2464"/>
                                <a:gd name="T6" fmla="*/ 1952 w 6122"/>
                                <a:gd name="T7" fmla="*/ 905 h 2464"/>
                                <a:gd name="T8" fmla="*/ 2072 w 6122"/>
                                <a:gd name="T9" fmla="*/ 798 h 2464"/>
                                <a:gd name="T10" fmla="*/ 4081 w 6122"/>
                                <a:gd name="T11" fmla="*/ 435 h 2464"/>
                                <a:gd name="T12" fmla="*/ 4046 w 6122"/>
                                <a:gd name="T13" fmla="*/ 986 h 2464"/>
                                <a:gd name="T14" fmla="*/ 5007 w 6122"/>
                                <a:gd name="T15" fmla="*/ 276 h 2464"/>
                                <a:gd name="T16" fmla="*/ 4833 w 6122"/>
                                <a:gd name="T17" fmla="*/ 1111 h 2464"/>
                                <a:gd name="T18" fmla="*/ 5024 w 6122"/>
                                <a:gd name="T19" fmla="*/ 332 h 2464"/>
                                <a:gd name="T20" fmla="*/ 5145 w 6122"/>
                                <a:gd name="T21" fmla="*/ 520 h 2464"/>
                                <a:gd name="T22" fmla="*/ 4918 w 6122"/>
                                <a:gd name="T23" fmla="*/ 1492 h 2464"/>
                                <a:gd name="T24" fmla="*/ 5230 w 6122"/>
                                <a:gd name="T25" fmla="*/ 972 h 2464"/>
                                <a:gd name="T26" fmla="*/ 5689 w 6122"/>
                                <a:gd name="T27" fmla="*/ 1059 h 2464"/>
                                <a:gd name="T28" fmla="*/ 5313 w 6122"/>
                                <a:gd name="T29" fmla="*/ 1348 h 2464"/>
                                <a:gd name="T30" fmla="*/ 5430 w 6122"/>
                                <a:gd name="T31" fmla="*/ 939 h 2464"/>
                                <a:gd name="T32" fmla="*/ 5457 w 6122"/>
                                <a:gd name="T33" fmla="*/ 1464 h 2464"/>
                                <a:gd name="T34" fmla="*/ 6061 w 6122"/>
                                <a:gd name="T35" fmla="*/ 1103 h 2464"/>
                                <a:gd name="T36" fmla="*/ 5639 w 6122"/>
                                <a:gd name="T37" fmla="*/ 1755 h 2464"/>
                                <a:gd name="T38" fmla="*/ 2549 w 6122"/>
                                <a:gd name="T39" fmla="*/ 2172 h 2464"/>
                                <a:gd name="T40" fmla="*/ 439 w 6122"/>
                                <a:gd name="T41" fmla="*/ 2326 h 2464"/>
                                <a:gd name="T42" fmla="*/ 5268 w 6122"/>
                                <a:gd name="T43" fmla="*/ 1729 h 2464"/>
                                <a:gd name="T44" fmla="*/ 5950 w 6122"/>
                                <a:gd name="T45" fmla="*/ 1308 h 2464"/>
                                <a:gd name="T46" fmla="*/ 5831 w 6122"/>
                                <a:gd name="T47" fmla="*/ 1314 h 2464"/>
                                <a:gd name="T48" fmla="*/ 5024 w 6122"/>
                                <a:gd name="T49" fmla="*/ 1553 h 2464"/>
                                <a:gd name="T50" fmla="*/ 4536 w 6122"/>
                                <a:gd name="T51" fmla="*/ 1532 h 2464"/>
                                <a:gd name="T52" fmla="*/ 3842 w 6122"/>
                                <a:gd name="T53" fmla="*/ 1547 h 2464"/>
                                <a:gd name="T54" fmla="*/ 3352 w 6122"/>
                                <a:gd name="T55" fmla="*/ 1682 h 2464"/>
                                <a:gd name="T56" fmla="*/ 2768 w 6122"/>
                                <a:gd name="T57" fmla="*/ 1785 h 2464"/>
                                <a:gd name="T58" fmla="*/ 2379 w 6122"/>
                                <a:gd name="T59" fmla="*/ 1812 h 2464"/>
                                <a:gd name="T60" fmla="*/ 1976 w 6122"/>
                                <a:gd name="T61" fmla="*/ 1846 h 2464"/>
                                <a:gd name="T62" fmla="*/ 1467 w 6122"/>
                                <a:gd name="T63" fmla="*/ 1887 h 2464"/>
                                <a:gd name="T64" fmla="*/ 1003 w 6122"/>
                                <a:gd name="T65" fmla="*/ 1860 h 2464"/>
                                <a:gd name="T66" fmla="*/ 1337 w 6122"/>
                                <a:gd name="T67" fmla="*/ 1162 h 2464"/>
                                <a:gd name="T68" fmla="*/ 1556 w 6122"/>
                                <a:gd name="T69" fmla="*/ 1425 h 2464"/>
                                <a:gd name="T70" fmla="*/ 1463 w 6122"/>
                                <a:gd name="T71" fmla="*/ 1360 h 2464"/>
                                <a:gd name="T72" fmla="*/ 1155 w 6122"/>
                                <a:gd name="T73" fmla="*/ 1429 h 2464"/>
                                <a:gd name="T74" fmla="*/ 1278 w 6122"/>
                                <a:gd name="T75" fmla="*/ 1757 h 2464"/>
                                <a:gd name="T76" fmla="*/ 1558 w 6122"/>
                                <a:gd name="T77" fmla="*/ 1522 h 2464"/>
                                <a:gd name="T78" fmla="*/ 1523 w 6122"/>
                                <a:gd name="T79" fmla="*/ 1769 h 2464"/>
                                <a:gd name="T80" fmla="*/ 1802 w 6122"/>
                                <a:gd name="T81" fmla="*/ 976 h 2464"/>
                                <a:gd name="T82" fmla="*/ 2235 w 6122"/>
                                <a:gd name="T83" fmla="*/ 237 h 2464"/>
                                <a:gd name="T84" fmla="*/ 1997 w 6122"/>
                                <a:gd name="T85" fmla="*/ 1383 h 2464"/>
                                <a:gd name="T86" fmla="*/ 2187 w 6122"/>
                                <a:gd name="T87" fmla="*/ 1563 h 2464"/>
                                <a:gd name="T88" fmla="*/ 2276 w 6122"/>
                                <a:gd name="T89" fmla="*/ 1249 h 2464"/>
                                <a:gd name="T90" fmla="*/ 2507 w 6122"/>
                                <a:gd name="T91" fmla="*/ 1075 h 2464"/>
                                <a:gd name="T92" fmla="*/ 2385 w 6122"/>
                                <a:gd name="T93" fmla="*/ 1682 h 2464"/>
                                <a:gd name="T94" fmla="*/ 2772 w 6122"/>
                                <a:gd name="T95" fmla="*/ 1111 h 2464"/>
                                <a:gd name="T96" fmla="*/ 2873 w 6122"/>
                                <a:gd name="T97" fmla="*/ 1277 h 2464"/>
                                <a:gd name="T98" fmla="*/ 2838 w 6122"/>
                                <a:gd name="T99" fmla="*/ 1656 h 2464"/>
                                <a:gd name="T100" fmla="*/ 3381 w 6122"/>
                                <a:gd name="T101" fmla="*/ 1006 h 2464"/>
                                <a:gd name="T102" fmla="*/ 3599 w 6122"/>
                                <a:gd name="T103" fmla="*/ 1271 h 2464"/>
                                <a:gd name="T104" fmla="*/ 3506 w 6122"/>
                                <a:gd name="T105" fmla="*/ 1203 h 2464"/>
                                <a:gd name="T106" fmla="*/ 3197 w 6122"/>
                                <a:gd name="T107" fmla="*/ 1275 h 2464"/>
                                <a:gd name="T108" fmla="*/ 3322 w 6122"/>
                                <a:gd name="T109" fmla="*/ 1601 h 2464"/>
                                <a:gd name="T110" fmla="*/ 3601 w 6122"/>
                                <a:gd name="T111" fmla="*/ 1368 h 2464"/>
                                <a:gd name="T112" fmla="*/ 3565 w 6122"/>
                                <a:gd name="T113" fmla="*/ 1615 h 2464"/>
                                <a:gd name="T114" fmla="*/ 3862 w 6122"/>
                                <a:gd name="T115" fmla="*/ 816 h 2464"/>
                                <a:gd name="T116" fmla="*/ 4283 w 6122"/>
                                <a:gd name="T117" fmla="*/ 81 h 2464"/>
                                <a:gd name="T118" fmla="*/ 4238 w 6122"/>
                                <a:gd name="T119" fmla="*/ 943 h 2464"/>
                                <a:gd name="T120" fmla="*/ 4479 w 6122"/>
                                <a:gd name="T121" fmla="*/ 1431 h 2464"/>
                                <a:gd name="T122" fmla="*/ 4809 w 6122"/>
                                <a:gd name="T123" fmla="*/ 486 h 2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6122" h="2464">
                                  <a:moveTo>
                                    <a:pt x="4093" y="1120"/>
                                  </a:moveTo>
                                  <a:lnTo>
                                    <a:pt x="4058" y="1200"/>
                                  </a:lnTo>
                                  <a:lnTo>
                                    <a:pt x="4020" y="1275"/>
                                  </a:lnTo>
                                  <a:lnTo>
                                    <a:pt x="3982" y="1342"/>
                                  </a:lnTo>
                                  <a:lnTo>
                                    <a:pt x="3992" y="1399"/>
                                  </a:lnTo>
                                  <a:lnTo>
                                    <a:pt x="4004" y="1449"/>
                                  </a:lnTo>
                                  <a:lnTo>
                                    <a:pt x="4020" y="1490"/>
                                  </a:lnTo>
                                  <a:lnTo>
                                    <a:pt x="4040" y="1522"/>
                                  </a:lnTo>
                                  <a:lnTo>
                                    <a:pt x="4064" y="1547"/>
                                  </a:lnTo>
                                  <a:lnTo>
                                    <a:pt x="4089" y="1565"/>
                                  </a:lnTo>
                                  <a:lnTo>
                                    <a:pt x="4121" y="1575"/>
                                  </a:lnTo>
                                  <a:lnTo>
                                    <a:pt x="4154" y="1575"/>
                                  </a:lnTo>
                                  <a:lnTo>
                                    <a:pt x="4188" y="1569"/>
                                  </a:lnTo>
                                  <a:lnTo>
                                    <a:pt x="4222" y="1551"/>
                                  </a:lnTo>
                                  <a:lnTo>
                                    <a:pt x="4255" y="1528"/>
                                  </a:lnTo>
                                  <a:lnTo>
                                    <a:pt x="4285" y="1496"/>
                                  </a:lnTo>
                                  <a:lnTo>
                                    <a:pt x="4234" y="1464"/>
                                  </a:lnTo>
                                  <a:lnTo>
                                    <a:pt x="4188" y="1425"/>
                                  </a:lnTo>
                                  <a:lnTo>
                                    <a:pt x="4149" y="1379"/>
                                  </a:lnTo>
                                  <a:lnTo>
                                    <a:pt x="4117" y="1328"/>
                                  </a:lnTo>
                                  <a:lnTo>
                                    <a:pt x="4097" y="1271"/>
                                  </a:lnTo>
                                  <a:lnTo>
                                    <a:pt x="4085" y="1209"/>
                                  </a:lnTo>
                                  <a:lnTo>
                                    <a:pt x="4085" y="1180"/>
                                  </a:lnTo>
                                  <a:lnTo>
                                    <a:pt x="4087" y="1150"/>
                                  </a:lnTo>
                                  <a:lnTo>
                                    <a:pt x="4093" y="1120"/>
                                  </a:lnTo>
                                  <a:close/>
                                  <a:moveTo>
                                    <a:pt x="4245" y="1059"/>
                                  </a:moveTo>
                                  <a:lnTo>
                                    <a:pt x="4220" y="1065"/>
                                  </a:lnTo>
                                  <a:lnTo>
                                    <a:pt x="4200" y="1075"/>
                                  </a:lnTo>
                                  <a:lnTo>
                                    <a:pt x="4186" y="1091"/>
                                  </a:lnTo>
                                  <a:lnTo>
                                    <a:pt x="4176" y="1111"/>
                                  </a:lnTo>
                                  <a:lnTo>
                                    <a:pt x="4170" y="1134"/>
                                  </a:lnTo>
                                  <a:lnTo>
                                    <a:pt x="4168" y="1160"/>
                                  </a:lnTo>
                                  <a:lnTo>
                                    <a:pt x="4168" y="1190"/>
                                  </a:lnTo>
                                  <a:lnTo>
                                    <a:pt x="4176" y="1235"/>
                                  </a:lnTo>
                                  <a:lnTo>
                                    <a:pt x="4194" y="1277"/>
                                  </a:lnTo>
                                  <a:lnTo>
                                    <a:pt x="4222" y="1316"/>
                                  </a:lnTo>
                                  <a:lnTo>
                                    <a:pt x="4253" y="1350"/>
                                  </a:lnTo>
                                  <a:lnTo>
                                    <a:pt x="4293" y="1377"/>
                                  </a:lnTo>
                                  <a:lnTo>
                                    <a:pt x="4338" y="1401"/>
                                  </a:lnTo>
                                  <a:lnTo>
                                    <a:pt x="4350" y="1350"/>
                                  </a:lnTo>
                                  <a:lnTo>
                                    <a:pt x="4354" y="1298"/>
                                  </a:lnTo>
                                  <a:lnTo>
                                    <a:pt x="4352" y="1247"/>
                                  </a:lnTo>
                                  <a:lnTo>
                                    <a:pt x="4348" y="1211"/>
                                  </a:lnTo>
                                  <a:lnTo>
                                    <a:pt x="4342" y="1178"/>
                                  </a:lnTo>
                                  <a:lnTo>
                                    <a:pt x="4332" y="1144"/>
                                  </a:lnTo>
                                  <a:lnTo>
                                    <a:pt x="4321" y="1116"/>
                                  </a:lnTo>
                                  <a:lnTo>
                                    <a:pt x="4307" y="1091"/>
                                  </a:lnTo>
                                  <a:lnTo>
                                    <a:pt x="4289" y="1073"/>
                                  </a:lnTo>
                                  <a:lnTo>
                                    <a:pt x="4269" y="1061"/>
                                  </a:lnTo>
                                  <a:lnTo>
                                    <a:pt x="4245" y="1059"/>
                                  </a:lnTo>
                                  <a:close/>
                                  <a:moveTo>
                                    <a:pt x="2080" y="500"/>
                                  </a:moveTo>
                                  <a:lnTo>
                                    <a:pt x="2068" y="508"/>
                                  </a:lnTo>
                                  <a:lnTo>
                                    <a:pt x="2057" y="526"/>
                                  </a:lnTo>
                                  <a:lnTo>
                                    <a:pt x="2043" y="557"/>
                                  </a:lnTo>
                                  <a:lnTo>
                                    <a:pt x="2027" y="599"/>
                                  </a:lnTo>
                                  <a:lnTo>
                                    <a:pt x="2011" y="648"/>
                                  </a:lnTo>
                                  <a:lnTo>
                                    <a:pt x="1995" y="703"/>
                                  </a:lnTo>
                                  <a:lnTo>
                                    <a:pt x="1981" y="767"/>
                                  </a:lnTo>
                                  <a:lnTo>
                                    <a:pt x="1966" y="834"/>
                                  </a:lnTo>
                                  <a:lnTo>
                                    <a:pt x="1952" y="905"/>
                                  </a:lnTo>
                                  <a:lnTo>
                                    <a:pt x="1940" y="978"/>
                                  </a:lnTo>
                                  <a:lnTo>
                                    <a:pt x="1928" y="1053"/>
                                  </a:lnTo>
                                  <a:lnTo>
                                    <a:pt x="1918" y="1128"/>
                                  </a:lnTo>
                                  <a:lnTo>
                                    <a:pt x="1912" y="1201"/>
                                  </a:lnTo>
                                  <a:lnTo>
                                    <a:pt x="1908" y="1269"/>
                                  </a:lnTo>
                                  <a:lnTo>
                                    <a:pt x="1906" y="1332"/>
                                  </a:lnTo>
                                  <a:lnTo>
                                    <a:pt x="1908" y="1389"/>
                                  </a:lnTo>
                                  <a:lnTo>
                                    <a:pt x="1938" y="1318"/>
                                  </a:lnTo>
                                  <a:lnTo>
                                    <a:pt x="1966" y="1245"/>
                                  </a:lnTo>
                                  <a:lnTo>
                                    <a:pt x="1991" y="1168"/>
                                  </a:lnTo>
                                  <a:lnTo>
                                    <a:pt x="2011" y="1091"/>
                                  </a:lnTo>
                                  <a:lnTo>
                                    <a:pt x="2031" y="1014"/>
                                  </a:lnTo>
                                  <a:lnTo>
                                    <a:pt x="2047" y="939"/>
                                  </a:lnTo>
                                  <a:lnTo>
                                    <a:pt x="2061" y="865"/>
                                  </a:lnTo>
                                  <a:lnTo>
                                    <a:pt x="2072" y="798"/>
                                  </a:lnTo>
                                  <a:lnTo>
                                    <a:pt x="2082" y="737"/>
                                  </a:lnTo>
                                  <a:lnTo>
                                    <a:pt x="2088" y="682"/>
                                  </a:lnTo>
                                  <a:lnTo>
                                    <a:pt x="2094" y="634"/>
                                  </a:lnTo>
                                  <a:lnTo>
                                    <a:pt x="2098" y="597"/>
                                  </a:lnTo>
                                  <a:lnTo>
                                    <a:pt x="2100" y="569"/>
                                  </a:lnTo>
                                  <a:lnTo>
                                    <a:pt x="2100" y="555"/>
                                  </a:lnTo>
                                  <a:lnTo>
                                    <a:pt x="2096" y="529"/>
                                  </a:lnTo>
                                  <a:lnTo>
                                    <a:pt x="2092" y="512"/>
                                  </a:lnTo>
                                  <a:lnTo>
                                    <a:pt x="2088" y="502"/>
                                  </a:lnTo>
                                  <a:lnTo>
                                    <a:pt x="2080" y="500"/>
                                  </a:lnTo>
                                  <a:close/>
                                  <a:moveTo>
                                    <a:pt x="4129" y="344"/>
                                  </a:moveTo>
                                  <a:lnTo>
                                    <a:pt x="4119" y="352"/>
                                  </a:lnTo>
                                  <a:lnTo>
                                    <a:pt x="4107" y="369"/>
                                  </a:lnTo>
                                  <a:lnTo>
                                    <a:pt x="4095" y="397"/>
                                  </a:lnTo>
                                  <a:lnTo>
                                    <a:pt x="4081" y="435"/>
                                  </a:lnTo>
                                  <a:lnTo>
                                    <a:pt x="4067" y="482"/>
                                  </a:lnTo>
                                  <a:lnTo>
                                    <a:pt x="4054" y="535"/>
                                  </a:lnTo>
                                  <a:lnTo>
                                    <a:pt x="4040" y="593"/>
                                  </a:lnTo>
                                  <a:lnTo>
                                    <a:pt x="4026" y="658"/>
                                  </a:lnTo>
                                  <a:lnTo>
                                    <a:pt x="4014" y="725"/>
                                  </a:lnTo>
                                  <a:lnTo>
                                    <a:pt x="4002" y="794"/>
                                  </a:lnTo>
                                  <a:lnTo>
                                    <a:pt x="3990" y="865"/>
                                  </a:lnTo>
                                  <a:lnTo>
                                    <a:pt x="3982" y="939"/>
                                  </a:lnTo>
                                  <a:lnTo>
                                    <a:pt x="3975" y="1010"/>
                                  </a:lnTo>
                                  <a:lnTo>
                                    <a:pt x="3971" y="1079"/>
                                  </a:lnTo>
                                  <a:lnTo>
                                    <a:pt x="3969" y="1144"/>
                                  </a:lnTo>
                                  <a:lnTo>
                                    <a:pt x="3969" y="1205"/>
                                  </a:lnTo>
                                  <a:lnTo>
                                    <a:pt x="3996" y="1136"/>
                                  </a:lnTo>
                                  <a:lnTo>
                                    <a:pt x="4022" y="1063"/>
                                  </a:lnTo>
                                  <a:lnTo>
                                    <a:pt x="4046" y="986"/>
                                  </a:lnTo>
                                  <a:lnTo>
                                    <a:pt x="4065" y="911"/>
                                  </a:lnTo>
                                  <a:lnTo>
                                    <a:pt x="4085" y="834"/>
                                  </a:lnTo>
                                  <a:lnTo>
                                    <a:pt x="4101" y="761"/>
                                  </a:lnTo>
                                  <a:lnTo>
                                    <a:pt x="4115" y="690"/>
                                  </a:lnTo>
                                  <a:lnTo>
                                    <a:pt x="4127" y="622"/>
                                  </a:lnTo>
                                  <a:lnTo>
                                    <a:pt x="4135" y="563"/>
                                  </a:lnTo>
                                  <a:lnTo>
                                    <a:pt x="4143" y="508"/>
                                  </a:lnTo>
                                  <a:lnTo>
                                    <a:pt x="4147" y="462"/>
                                  </a:lnTo>
                                  <a:lnTo>
                                    <a:pt x="4149" y="425"/>
                                  </a:lnTo>
                                  <a:lnTo>
                                    <a:pt x="4149" y="399"/>
                                  </a:lnTo>
                                  <a:lnTo>
                                    <a:pt x="4145" y="373"/>
                                  </a:lnTo>
                                  <a:lnTo>
                                    <a:pt x="4141" y="358"/>
                                  </a:lnTo>
                                  <a:lnTo>
                                    <a:pt x="4135" y="348"/>
                                  </a:lnTo>
                                  <a:lnTo>
                                    <a:pt x="4129" y="344"/>
                                  </a:lnTo>
                                  <a:close/>
                                  <a:moveTo>
                                    <a:pt x="5007" y="276"/>
                                  </a:moveTo>
                                  <a:lnTo>
                                    <a:pt x="4995" y="284"/>
                                  </a:lnTo>
                                  <a:lnTo>
                                    <a:pt x="4981" y="304"/>
                                  </a:lnTo>
                                  <a:lnTo>
                                    <a:pt x="4967" y="336"/>
                                  </a:lnTo>
                                  <a:lnTo>
                                    <a:pt x="4953" y="375"/>
                                  </a:lnTo>
                                  <a:lnTo>
                                    <a:pt x="4937" y="425"/>
                                  </a:lnTo>
                                  <a:lnTo>
                                    <a:pt x="4922" y="482"/>
                                  </a:lnTo>
                                  <a:lnTo>
                                    <a:pt x="4906" y="545"/>
                                  </a:lnTo>
                                  <a:lnTo>
                                    <a:pt x="4892" y="612"/>
                                  </a:lnTo>
                                  <a:lnTo>
                                    <a:pt x="4878" y="684"/>
                                  </a:lnTo>
                                  <a:lnTo>
                                    <a:pt x="4864" y="757"/>
                                  </a:lnTo>
                                  <a:lnTo>
                                    <a:pt x="4854" y="832"/>
                                  </a:lnTo>
                                  <a:lnTo>
                                    <a:pt x="4845" y="907"/>
                                  </a:lnTo>
                                  <a:lnTo>
                                    <a:pt x="4837" y="980"/>
                                  </a:lnTo>
                                  <a:lnTo>
                                    <a:pt x="4833" y="1045"/>
                                  </a:lnTo>
                                  <a:lnTo>
                                    <a:pt x="4833" y="1111"/>
                                  </a:lnTo>
                                  <a:lnTo>
                                    <a:pt x="4835" y="1168"/>
                                  </a:lnTo>
                                  <a:lnTo>
                                    <a:pt x="4864" y="1097"/>
                                  </a:lnTo>
                                  <a:lnTo>
                                    <a:pt x="4892" y="1022"/>
                                  </a:lnTo>
                                  <a:lnTo>
                                    <a:pt x="4916" y="945"/>
                                  </a:lnTo>
                                  <a:lnTo>
                                    <a:pt x="4937" y="867"/>
                                  </a:lnTo>
                                  <a:lnTo>
                                    <a:pt x="4957" y="790"/>
                                  </a:lnTo>
                                  <a:lnTo>
                                    <a:pt x="4973" y="715"/>
                                  </a:lnTo>
                                  <a:lnTo>
                                    <a:pt x="4987" y="644"/>
                                  </a:lnTo>
                                  <a:lnTo>
                                    <a:pt x="4999" y="577"/>
                                  </a:lnTo>
                                  <a:lnTo>
                                    <a:pt x="5007" y="514"/>
                                  </a:lnTo>
                                  <a:lnTo>
                                    <a:pt x="5015" y="458"/>
                                  </a:lnTo>
                                  <a:lnTo>
                                    <a:pt x="5021" y="413"/>
                                  </a:lnTo>
                                  <a:lnTo>
                                    <a:pt x="5024" y="375"/>
                                  </a:lnTo>
                                  <a:lnTo>
                                    <a:pt x="5024" y="348"/>
                                  </a:lnTo>
                                  <a:lnTo>
                                    <a:pt x="5024" y="332"/>
                                  </a:lnTo>
                                  <a:lnTo>
                                    <a:pt x="5022" y="308"/>
                                  </a:lnTo>
                                  <a:lnTo>
                                    <a:pt x="5019" y="290"/>
                                  </a:lnTo>
                                  <a:lnTo>
                                    <a:pt x="5013" y="280"/>
                                  </a:lnTo>
                                  <a:lnTo>
                                    <a:pt x="5007" y="276"/>
                                  </a:lnTo>
                                  <a:close/>
                                  <a:moveTo>
                                    <a:pt x="5123" y="0"/>
                                  </a:moveTo>
                                  <a:lnTo>
                                    <a:pt x="5143" y="2"/>
                                  </a:lnTo>
                                  <a:lnTo>
                                    <a:pt x="5159" y="14"/>
                                  </a:lnTo>
                                  <a:lnTo>
                                    <a:pt x="5173" y="37"/>
                                  </a:lnTo>
                                  <a:lnTo>
                                    <a:pt x="5183" y="69"/>
                                  </a:lnTo>
                                  <a:lnTo>
                                    <a:pt x="5189" y="112"/>
                                  </a:lnTo>
                                  <a:lnTo>
                                    <a:pt x="5191" y="182"/>
                                  </a:lnTo>
                                  <a:lnTo>
                                    <a:pt x="5187" y="257"/>
                                  </a:lnTo>
                                  <a:lnTo>
                                    <a:pt x="5177" y="340"/>
                                  </a:lnTo>
                                  <a:lnTo>
                                    <a:pt x="5163" y="429"/>
                                  </a:lnTo>
                                  <a:lnTo>
                                    <a:pt x="5145" y="520"/>
                                  </a:lnTo>
                                  <a:lnTo>
                                    <a:pt x="5121" y="614"/>
                                  </a:lnTo>
                                  <a:lnTo>
                                    <a:pt x="5096" y="709"/>
                                  </a:lnTo>
                                  <a:lnTo>
                                    <a:pt x="5066" y="806"/>
                                  </a:lnTo>
                                  <a:lnTo>
                                    <a:pt x="5032" y="899"/>
                                  </a:lnTo>
                                  <a:lnTo>
                                    <a:pt x="4999" y="992"/>
                                  </a:lnTo>
                                  <a:lnTo>
                                    <a:pt x="4961" y="1079"/>
                                  </a:lnTo>
                                  <a:lnTo>
                                    <a:pt x="4924" y="1160"/>
                                  </a:lnTo>
                                  <a:lnTo>
                                    <a:pt x="4884" y="1235"/>
                                  </a:lnTo>
                                  <a:lnTo>
                                    <a:pt x="4845" y="1302"/>
                                  </a:lnTo>
                                  <a:lnTo>
                                    <a:pt x="4852" y="1360"/>
                                  </a:lnTo>
                                  <a:lnTo>
                                    <a:pt x="4864" y="1405"/>
                                  </a:lnTo>
                                  <a:lnTo>
                                    <a:pt x="4876" y="1441"/>
                                  </a:lnTo>
                                  <a:lnTo>
                                    <a:pt x="4888" y="1466"/>
                                  </a:lnTo>
                                  <a:lnTo>
                                    <a:pt x="4902" y="1482"/>
                                  </a:lnTo>
                                  <a:lnTo>
                                    <a:pt x="4918" y="1492"/>
                                  </a:lnTo>
                                  <a:lnTo>
                                    <a:pt x="4934" y="1494"/>
                                  </a:lnTo>
                                  <a:lnTo>
                                    <a:pt x="4959" y="1486"/>
                                  </a:lnTo>
                                  <a:lnTo>
                                    <a:pt x="4989" y="1470"/>
                                  </a:lnTo>
                                  <a:lnTo>
                                    <a:pt x="5021" y="1443"/>
                                  </a:lnTo>
                                  <a:lnTo>
                                    <a:pt x="5054" y="1409"/>
                                  </a:lnTo>
                                  <a:lnTo>
                                    <a:pt x="5090" y="1369"/>
                                  </a:lnTo>
                                  <a:lnTo>
                                    <a:pt x="5090" y="1360"/>
                                  </a:lnTo>
                                  <a:lnTo>
                                    <a:pt x="5088" y="1352"/>
                                  </a:lnTo>
                                  <a:lnTo>
                                    <a:pt x="5088" y="1294"/>
                                  </a:lnTo>
                                  <a:lnTo>
                                    <a:pt x="5094" y="1237"/>
                                  </a:lnTo>
                                  <a:lnTo>
                                    <a:pt x="5108" y="1180"/>
                                  </a:lnTo>
                                  <a:lnTo>
                                    <a:pt x="5129" y="1124"/>
                                  </a:lnTo>
                                  <a:lnTo>
                                    <a:pt x="5157" y="1069"/>
                                  </a:lnTo>
                                  <a:lnTo>
                                    <a:pt x="5191" y="1020"/>
                                  </a:lnTo>
                                  <a:lnTo>
                                    <a:pt x="5230" y="972"/>
                                  </a:lnTo>
                                  <a:lnTo>
                                    <a:pt x="5276" y="933"/>
                                  </a:lnTo>
                                  <a:lnTo>
                                    <a:pt x="5325" y="897"/>
                                  </a:lnTo>
                                  <a:lnTo>
                                    <a:pt x="5382" y="869"/>
                                  </a:lnTo>
                                  <a:lnTo>
                                    <a:pt x="5444" y="850"/>
                                  </a:lnTo>
                                  <a:lnTo>
                                    <a:pt x="5509" y="840"/>
                                  </a:lnTo>
                                  <a:lnTo>
                                    <a:pt x="5552" y="840"/>
                                  </a:lnTo>
                                  <a:lnTo>
                                    <a:pt x="5590" y="846"/>
                                  </a:lnTo>
                                  <a:lnTo>
                                    <a:pt x="5624" y="860"/>
                                  </a:lnTo>
                                  <a:lnTo>
                                    <a:pt x="5649" y="875"/>
                                  </a:lnTo>
                                  <a:lnTo>
                                    <a:pt x="5671" y="897"/>
                                  </a:lnTo>
                                  <a:lnTo>
                                    <a:pt x="5687" y="921"/>
                                  </a:lnTo>
                                  <a:lnTo>
                                    <a:pt x="5697" y="948"/>
                                  </a:lnTo>
                                  <a:lnTo>
                                    <a:pt x="5703" y="976"/>
                                  </a:lnTo>
                                  <a:lnTo>
                                    <a:pt x="5701" y="1018"/>
                                  </a:lnTo>
                                  <a:lnTo>
                                    <a:pt x="5689" y="1059"/>
                                  </a:lnTo>
                                  <a:lnTo>
                                    <a:pt x="5667" y="1105"/>
                                  </a:lnTo>
                                  <a:lnTo>
                                    <a:pt x="5639" y="1150"/>
                                  </a:lnTo>
                                  <a:lnTo>
                                    <a:pt x="5604" y="1194"/>
                                  </a:lnTo>
                                  <a:lnTo>
                                    <a:pt x="5564" y="1237"/>
                                  </a:lnTo>
                                  <a:lnTo>
                                    <a:pt x="5521" y="1279"/>
                                  </a:lnTo>
                                  <a:lnTo>
                                    <a:pt x="5473" y="1316"/>
                                  </a:lnTo>
                                  <a:lnTo>
                                    <a:pt x="5424" y="1352"/>
                                  </a:lnTo>
                                  <a:lnTo>
                                    <a:pt x="5374" y="1381"/>
                                  </a:lnTo>
                                  <a:lnTo>
                                    <a:pt x="5365" y="1385"/>
                                  </a:lnTo>
                                  <a:lnTo>
                                    <a:pt x="5357" y="1389"/>
                                  </a:lnTo>
                                  <a:lnTo>
                                    <a:pt x="5349" y="1391"/>
                                  </a:lnTo>
                                  <a:lnTo>
                                    <a:pt x="5331" y="1389"/>
                                  </a:lnTo>
                                  <a:lnTo>
                                    <a:pt x="5317" y="1379"/>
                                  </a:lnTo>
                                  <a:lnTo>
                                    <a:pt x="5311" y="1364"/>
                                  </a:lnTo>
                                  <a:lnTo>
                                    <a:pt x="5313" y="1348"/>
                                  </a:lnTo>
                                  <a:lnTo>
                                    <a:pt x="5323" y="1330"/>
                                  </a:lnTo>
                                  <a:lnTo>
                                    <a:pt x="5343" y="1310"/>
                                  </a:lnTo>
                                  <a:lnTo>
                                    <a:pt x="5398" y="1253"/>
                                  </a:lnTo>
                                  <a:lnTo>
                                    <a:pt x="5444" y="1200"/>
                                  </a:lnTo>
                                  <a:lnTo>
                                    <a:pt x="5477" y="1150"/>
                                  </a:lnTo>
                                  <a:lnTo>
                                    <a:pt x="5501" y="1105"/>
                                  </a:lnTo>
                                  <a:lnTo>
                                    <a:pt x="5517" y="1063"/>
                                  </a:lnTo>
                                  <a:lnTo>
                                    <a:pt x="5525" y="1026"/>
                                  </a:lnTo>
                                  <a:lnTo>
                                    <a:pt x="5525" y="994"/>
                                  </a:lnTo>
                                  <a:lnTo>
                                    <a:pt x="5521" y="970"/>
                                  </a:lnTo>
                                  <a:lnTo>
                                    <a:pt x="5513" y="950"/>
                                  </a:lnTo>
                                  <a:lnTo>
                                    <a:pt x="5499" y="939"/>
                                  </a:lnTo>
                                  <a:lnTo>
                                    <a:pt x="5483" y="931"/>
                                  </a:lnTo>
                                  <a:lnTo>
                                    <a:pt x="5463" y="929"/>
                                  </a:lnTo>
                                  <a:lnTo>
                                    <a:pt x="5430" y="939"/>
                                  </a:lnTo>
                                  <a:lnTo>
                                    <a:pt x="5394" y="960"/>
                                  </a:lnTo>
                                  <a:lnTo>
                                    <a:pt x="5363" y="992"/>
                                  </a:lnTo>
                                  <a:lnTo>
                                    <a:pt x="5333" y="1033"/>
                                  </a:lnTo>
                                  <a:lnTo>
                                    <a:pt x="5307" y="1081"/>
                                  </a:lnTo>
                                  <a:lnTo>
                                    <a:pt x="5287" y="1134"/>
                                  </a:lnTo>
                                  <a:lnTo>
                                    <a:pt x="5272" y="1190"/>
                                  </a:lnTo>
                                  <a:lnTo>
                                    <a:pt x="5266" y="1247"/>
                                  </a:lnTo>
                                  <a:lnTo>
                                    <a:pt x="5266" y="1302"/>
                                  </a:lnTo>
                                  <a:lnTo>
                                    <a:pt x="5274" y="1348"/>
                                  </a:lnTo>
                                  <a:lnTo>
                                    <a:pt x="5287" y="1385"/>
                                  </a:lnTo>
                                  <a:lnTo>
                                    <a:pt x="5311" y="1417"/>
                                  </a:lnTo>
                                  <a:lnTo>
                                    <a:pt x="5341" y="1441"/>
                                  </a:lnTo>
                                  <a:lnTo>
                                    <a:pt x="5374" y="1454"/>
                                  </a:lnTo>
                                  <a:lnTo>
                                    <a:pt x="5414" y="1464"/>
                                  </a:lnTo>
                                  <a:lnTo>
                                    <a:pt x="5457" y="1464"/>
                                  </a:lnTo>
                                  <a:lnTo>
                                    <a:pt x="5503" y="1456"/>
                                  </a:lnTo>
                                  <a:lnTo>
                                    <a:pt x="5550" y="1443"/>
                                  </a:lnTo>
                                  <a:lnTo>
                                    <a:pt x="5600" y="1419"/>
                                  </a:lnTo>
                                  <a:lnTo>
                                    <a:pt x="5649" y="1389"/>
                                  </a:lnTo>
                                  <a:lnTo>
                                    <a:pt x="5697" y="1350"/>
                                  </a:lnTo>
                                  <a:lnTo>
                                    <a:pt x="5746" y="1300"/>
                                  </a:lnTo>
                                  <a:lnTo>
                                    <a:pt x="5792" y="1243"/>
                                  </a:lnTo>
                                  <a:lnTo>
                                    <a:pt x="5792" y="1243"/>
                                  </a:lnTo>
                                  <a:lnTo>
                                    <a:pt x="5835" y="1190"/>
                                  </a:lnTo>
                                  <a:lnTo>
                                    <a:pt x="5877" y="1148"/>
                                  </a:lnTo>
                                  <a:lnTo>
                                    <a:pt x="5918" y="1118"/>
                                  </a:lnTo>
                                  <a:lnTo>
                                    <a:pt x="5956" y="1101"/>
                                  </a:lnTo>
                                  <a:lnTo>
                                    <a:pt x="5993" y="1093"/>
                                  </a:lnTo>
                                  <a:lnTo>
                                    <a:pt x="6031" y="1093"/>
                                  </a:lnTo>
                                  <a:lnTo>
                                    <a:pt x="6061" y="1103"/>
                                  </a:lnTo>
                                  <a:lnTo>
                                    <a:pt x="6086" y="1118"/>
                                  </a:lnTo>
                                  <a:lnTo>
                                    <a:pt x="6104" y="1140"/>
                                  </a:lnTo>
                                  <a:lnTo>
                                    <a:pt x="6116" y="1168"/>
                                  </a:lnTo>
                                  <a:lnTo>
                                    <a:pt x="6122" y="1201"/>
                                  </a:lnTo>
                                  <a:lnTo>
                                    <a:pt x="6122" y="1239"/>
                                  </a:lnTo>
                                  <a:lnTo>
                                    <a:pt x="6116" y="1281"/>
                                  </a:lnTo>
                                  <a:lnTo>
                                    <a:pt x="6104" y="1324"/>
                                  </a:lnTo>
                                  <a:lnTo>
                                    <a:pt x="6078" y="1387"/>
                                  </a:lnTo>
                                  <a:lnTo>
                                    <a:pt x="6043" y="1449"/>
                                  </a:lnTo>
                                  <a:lnTo>
                                    <a:pt x="5997" y="1506"/>
                                  </a:lnTo>
                                  <a:lnTo>
                                    <a:pt x="5944" y="1561"/>
                                  </a:lnTo>
                                  <a:lnTo>
                                    <a:pt x="5883" y="1615"/>
                                  </a:lnTo>
                                  <a:lnTo>
                                    <a:pt x="5809" y="1666"/>
                                  </a:lnTo>
                                  <a:lnTo>
                                    <a:pt x="5730" y="1711"/>
                                  </a:lnTo>
                                  <a:lnTo>
                                    <a:pt x="5639" y="1755"/>
                                  </a:lnTo>
                                  <a:lnTo>
                                    <a:pt x="5541" y="1794"/>
                                  </a:lnTo>
                                  <a:lnTo>
                                    <a:pt x="5434" y="1830"/>
                                  </a:lnTo>
                                  <a:lnTo>
                                    <a:pt x="5317" y="1862"/>
                                  </a:lnTo>
                                  <a:lnTo>
                                    <a:pt x="5191" y="1889"/>
                                  </a:lnTo>
                                  <a:lnTo>
                                    <a:pt x="5056" y="1913"/>
                                  </a:lnTo>
                                  <a:lnTo>
                                    <a:pt x="4912" y="1933"/>
                                  </a:lnTo>
                                  <a:lnTo>
                                    <a:pt x="4758" y="1947"/>
                                  </a:lnTo>
                                  <a:lnTo>
                                    <a:pt x="4481" y="1968"/>
                                  </a:lnTo>
                                  <a:lnTo>
                                    <a:pt x="4202" y="1992"/>
                                  </a:lnTo>
                                  <a:lnTo>
                                    <a:pt x="3921" y="2018"/>
                                  </a:lnTo>
                                  <a:lnTo>
                                    <a:pt x="3642" y="2045"/>
                                  </a:lnTo>
                                  <a:lnTo>
                                    <a:pt x="3364" y="2075"/>
                                  </a:lnTo>
                                  <a:lnTo>
                                    <a:pt x="3089" y="2105"/>
                                  </a:lnTo>
                                  <a:lnTo>
                                    <a:pt x="2816" y="2138"/>
                                  </a:lnTo>
                                  <a:lnTo>
                                    <a:pt x="2549" y="2172"/>
                                  </a:lnTo>
                                  <a:lnTo>
                                    <a:pt x="2288" y="2208"/>
                                  </a:lnTo>
                                  <a:lnTo>
                                    <a:pt x="2035" y="2245"/>
                                  </a:lnTo>
                                  <a:lnTo>
                                    <a:pt x="1790" y="2283"/>
                                  </a:lnTo>
                                  <a:lnTo>
                                    <a:pt x="1554" y="2322"/>
                                  </a:lnTo>
                                  <a:lnTo>
                                    <a:pt x="1329" y="2364"/>
                                  </a:lnTo>
                                  <a:lnTo>
                                    <a:pt x="1115" y="2407"/>
                                  </a:lnTo>
                                  <a:lnTo>
                                    <a:pt x="916" y="2451"/>
                                  </a:lnTo>
                                  <a:lnTo>
                                    <a:pt x="880" y="2460"/>
                                  </a:lnTo>
                                  <a:lnTo>
                                    <a:pt x="848" y="2464"/>
                                  </a:lnTo>
                                  <a:lnTo>
                                    <a:pt x="819" y="2462"/>
                                  </a:lnTo>
                                  <a:lnTo>
                                    <a:pt x="787" y="2455"/>
                                  </a:lnTo>
                                  <a:lnTo>
                                    <a:pt x="712" y="2423"/>
                                  </a:lnTo>
                                  <a:lnTo>
                                    <a:pt x="627" y="2391"/>
                                  </a:lnTo>
                                  <a:lnTo>
                                    <a:pt x="536" y="2360"/>
                                  </a:lnTo>
                                  <a:lnTo>
                                    <a:pt x="439" y="2326"/>
                                  </a:lnTo>
                                  <a:lnTo>
                                    <a:pt x="338" y="2294"/>
                                  </a:lnTo>
                                  <a:lnTo>
                                    <a:pt x="237" y="2265"/>
                                  </a:lnTo>
                                  <a:lnTo>
                                    <a:pt x="137" y="2237"/>
                                  </a:lnTo>
                                  <a:lnTo>
                                    <a:pt x="40" y="2213"/>
                                  </a:lnTo>
                                  <a:lnTo>
                                    <a:pt x="18" y="2206"/>
                                  </a:lnTo>
                                  <a:lnTo>
                                    <a:pt x="6" y="2192"/>
                                  </a:lnTo>
                                  <a:lnTo>
                                    <a:pt x="0" y="2178"/>
                                  </a:lnTo>
                                  <a:lnTo>
                                    <a:pt x="2" y="2164"/>
                                  </a:lnTo>
                                  <a:lnTo>
                                    <a:pt x="12" y="2154"/>
                                  </a:lnTo>
                                  <a:lnTo>
                                    <a:pt x="28" y="2146"/>
                                  </a:lnTo>
                                  <a:lnTo>
                                    <a:pt x="52" y="2142"/>
                                  </a:lnTo>
                                  <a:lnTo>
                                    <a:pt x="4908" y="1773"/>
                                  </a:lnTo>
                                  <a:lnTo>
                                    <a:pt x="5040" y="1761"/>
                                  </a:lnTo>
                                  <a:lnTo>
                                    <a:pt x="5159" y="1747"/>
                                  </a:lnTo>
                                  <a:lnTo>
                                    <a:pt x="5268" y="1729"/>
                                  </a:lnTo>
                                  <a:lnTo>
                                    <a:pt x="5367" y="1709"/>
                                  </a:lnTo>
                                  <a:lnTo>
                                    <a:pt x="5454" y="1688"/>
                                  </a:lnTo>
                                  <a:lnTo>
                                    <a:pt x="5533" y="1664"/>
                                  </a:lnTo>
                                  <a:lnTo>
                                    <a:pt x="5602" y="1638"/>
                                  </a:lnTo>
                                  <a:lnTo>
                                    <a:pt x="5663" y="1611"/>
                                  </a:lnTo>
                                  <a:lnTo>
                                    <a:pt x="5717" y="1583"/>
                                  </a:lnTo>
                                  <a:lnTo>
                                    <a:pt x="5762" y="1553"/>
                                  </a:lnTo>
                                  <a:lnTo>
                                    <a:pt x="5802" y="1524"/>
                                  </a:lnTo>
                                  <a:lnTo>
                                    <a:pt x="5835" y="1494"/>
                                  </a:lnTo>
                                  <a:lnTo>
                                    <a:pt x="5863" y="1462"/>
                                  </a:lnTo>
                                  <a:lnTo>
                                    <a:pt x="5889" y="1431"/>
                                  </a:lnTo>
                                  <a:lnTo>
                                    <a:pt x="5908" y="1399"/>
                                  </a:lnTo>
                                  <a:lnTo>
                                    <a:pt x="5924" y="1369"/>
                                  </a:lnTo>
                                  <a:lnTo>
                                    <a:pt x="5938" y="1338"/>
                                  </a:lnTo>
                                  <a:lnTo>
                                    <a:pt x="5950" y="1308"/>
                                  </a:lnTo>
                                  <a:lnTo>
                                    <a:pt x="5958" y="1284"/>
                                  </a:lnTo>
                                  <a:lnTo>
                                    <a:pt x="5962" y="1263"/>
                                  </a:lnTo>
                                  <a:lnTo>
                                    <a:pt x="5962" y="1245"/>
                                  </a:lnTo>
                                  <a:lnTo>
                                    <a:pt x="5962" y="1237"/>
                                  </a:lnTo>
                                  <a:lnTo>
                                    <a:pt x="5958" y="1229"/>
                                  </a:lnTo>
                                  <a:lnTo>
                                    <a:pt x="5954" y="1223"/>
                                  </a:lnTo>
                                  <a:lnTo>
                                    <a:pt x="5948" y="1217"/>
                                  </a:lnTo>
                                  <a:lnTo>
                                    <a:pt x="5942" y="1215"/>
                                  </a:lnTo>
                                  <a:lnTo>
                                    <a:pt x="5936" y="1215"/>
                                  </a:lnTo>
                                  <a:lnTo>
                                    <a:pt x="5920" y="1219"/>
                                  </a:lnTo>
                                  <a:lnTo>
                                    <a:pt x="5902" y="1231"/>
                                  </a:lnTo>
                                  <a:lnTo>
                                    <a:pt x="5883" y="1251"/>
                                  </a:lnTo>
                                  <a:lnTo>
                                    <a:pt x="5859" y="1279"/>
                                  </a:lnTo>
                                  <a:lnTo>
                                    <a:pt x="5833" y="1314"/>
                                  </a:lnTo>
                                  <a:lnTo>
                                    <a:pt x="5831" y="1314"/>
                                  </a:lnTo>
                                  <a:lnTo>
                                    <a:pt x="5780" y="1377"/>
                                  </a:lnTo>
                                  <a:lnTo>
                                    <a:pt x="5724" y="1433"/>
                                  </a:lnTo>
                                  <a:lnTo>
                                    <a:pt x="5661" y="1482"/>
                                  </a:lnTo>
                                  <a:lnTo>
                                    <a:pt x="5596" y="1524"/>
                                  </a:lnTo>
                                  <a:lnTo>
                                    <a:pt x="5529" y="1557"/>
                                  </a:lnTo>
                                  <a:lnTo>
                                    <a:pt x="5459" y="1579"/>
                                  </a:lnTo>
                                  <a:lnTo>
                                    <a:pt x="5388" y="1591"/>
                                  </a:lnTo>
                                  <a:lnTo>
                                    <a:pt x="5329" y="1591"/>
                                  </a:lnTo>
                                  <a:lnTo>
                                    <a:pt x="5276" y="1581"/>
                                  </a:lnTo>
                                  <a:lnTo>
                                    <a:pt x="5226" y="1561"/>
                                  </a:lnTo>
                                  <a:lnTo>
                                    <a:pt x="5183" y="1534"/>
                                  </a:lnTo>
                                  <a:lnTo>
                                    <a:pt x="5147" y="1498"/>
                                  </a:lnTo>
                                  <a:lnTo>
                                    <a:pt x="5117" y="1456"/>
                                  </a:lnTo>
                                  <a:lnTo>
                                    <a:pt x="5070" y="1510"/>
                                  </a:lnTo>
                                  <a:lnTo>
                                    <a:pt x="5024" y="1553"/>
                                  </a:lnTo>
                                  <a:lnTo>
                                    <a:pt x="4981" y="1585"/>
                                  </a:lnTo>
                                  <a:lnTo>
                                    <a:pt x="4941" y="1609"/>
                                  </a:lnTo>
                                  <a:lnTo>
                                    <a:pt x="4904" y="1622"/>
                                  </a:lnTo>
                                  <a:lnTo>
                                    <a:pt x="4870" y="1630"/>
                                  </a:lnTo>
                                  <a:lnTo>
                                    <a:pt x="4833" y="1628"/>
                                  </a:lnTo>
                                  <a:lnTo>
                                    <a:pt x="4799" y="1617"/>
                                  </a:lnTo>
                                  <a:lnTo>
                                    <a:pt x="4769" y="1595"/>
                                  </a:lnTo>
                                  <a:lnTo>
                                    <a:pt x="4744" y="1567"/>
                                  </a:lnTo>
                                  <a:lnTo>
                                    <a:pt x="4722" y="1534"/>
                                  </a:lnTo>
                                  <a:lnTo>
                                    <a:pt x="4704" y="1492"/>
                                  </a:lnTo>
                                  <a:lnTo>
                                    <a:pt x="4690" y="1447"/>
                                  </a:lnTo>
                                  <a:lnTo>
                                    <a:pt x="4659" y="1474"/>
                                  </a:lnTo>
                                  <a:lnTo>
                                    <a:pt x="4623" y="1498"/>
                                  </a:lnTo>
                                  <a:lnTo>
                                    <a:pt x="4582" y="1518"/>
                                  </a:lnTo>
                                  <a:lnTo>
                                    <a:pt x="4536" y="1532"/>
                                  </a:lnTo>
                                  <a:lnTo>
                                    <a:pt x="4487" y="1539"/>
                                  </a:lnTo>
                                  <a:lnTo>
                                    <a:pt x="4427" y="1539"/>
                                  </a:lnTo>
                                  <a:lnTo>
                                    <a:pt x="4370" y="1530"/>
                                  </a:lnTo>
                                  <a:lnTo>
                                    <a:pt x="4317" y="1581"/>
                                  </a:lnTo>
                                  <a:lnTo>
                                    <a:pt x="4259" y="1624"/>
                                  </a:lnTo>
                                  <a:lnTo>
                                    <a:pt x="4198" y="1656"/>
                                  </a:lnTo>
                                  <a:lnTo>
                                    <a:pt x="4137" y="1680"/>
                                  </a:lnTo>
                                  <a:lnTo>
                                    <a:pt x="4075" y="1690"/>
                                  </a:lnTo>
                                  <a:lnTo>
                                    <a:pt x="4034" y="1690"/>
                                  </a:lnTo>
                                  <a:lnTo>
                                    <a:pt x="3994" y="1684"/>
                                  </a:lnTo>
                                  <a:lnTo>
                                    <a:pt x="3957" y="1672"/>
                                  </a:lnTo>
                                  <a:lnTo>
                                    <a:pt x="3923" y="1650"/>
                                  </a:lnTo>
                                  <a:lnTo>
                                    <a:pt x="3891" y="1624"/>
                                  </a:lnTo>
                                  <a:lnTo>
                                    <a:pt x="3866" y="1589"/>
                                  </a:lnTo>
                                  <a:lnTo>
                                    <a:pt x="3842" y="1547"/>
                                  </a:lnTo>
                                  <a:lnTo>
                                    <a:pt x="3824" y="1496"/>
                                  </a:lnTo>
                                  <a:lnTo>
                                    <a:pt x="3775" y="1557"/>
                                  </a:lnTo>
                                  <a:lnTo>
                                    <a:pt x="3725" y="1609"/>
                                  </a:lnTo>
                                  <a:lnTo>
                                    <a:pt x="3678" y="1650"/>
                                  </a:lnTo>
                                  <a:lnTo>
                                    <a:pt x="3630" y="1684"/>
                                  </a:lnTo>
                                  <a:lnTo>
                                    <a:pt x="3587" y="1709"/>
                                  </a:lnTo>
                                  <a:lnTo>
                                    <a:pt x="3545" y="1725"/>
                                  </a:lnTo>
                                  <a:lnTo>
                                    <a:pt x="3510" y="1733"/>
                                  </a:lnTo>
                                  <a:lnTo>
                                    <a:pt x="3476" y="1733"/>
                                  </a:lnTo>
                                  <a:lnTo>
                                    <a:pt x="3447" y="1725"/>
                                  </a:lnTo>
                                  <a:lnTo>
                                    <a:pt x="3423" y="1711"/>
                                  </a:lnTo>
                                  <a:lnTo>
                                    <a:pt x="3405" y="1694"/>
                                  </a:lnTo>
                                  <a:lnTo>
                                    <a:pt x="3393" y="1672"/>
                                  </a:lnTo>
                                  <a:lnTo>
                                    <a:pt x="3383" y="1644"/>
                                  </a:lnTo>
                                  <a:lnTo>
                                    <a:pt x="3352" y="1682"/>
                                  </a:lnTo>
                                  <a:lnTo>
                                    <a:pt x="3316" y="1711"/>
                                  </a:lnTo>
                                  <a:lnTo>
                                    <a:pt x="3279" y="1735"/>
                                  </a:lnTo>
                                  <a:lnTo>
                                    <a:pt x="3239" y="1749"/>
                                  </a:lnTo>
                                  <a:lnTo>
                                    <a:pt x="3197" y="1757"/>
                                  </a:lnTo>
                                  <a:lnTo>
                                    <a:pt x="3154" y="1755"/>
                                  </a:lnTo>
                                  <a:lnTo>
                                    <a:pt x="3112" y="1745"/>
                                  </a:lnTo>
                                  <a:lnTo>
                                    <a:pt x="3075" y="1725"/>
                                  </a:lnTo>
                                  <a:lnTo>
                                    <a:pt x="3041" y="1700"/>
                                  </a:lnTo>
                                  <a:lnTo>
                                    <a:pt x="3012" y="1666"/>
                                  </a:lnTo>
                                  <a:lnTo>
                                    <a:pt x="2990" y="1626"/>
                                  </a:lnTo>
                                  <a:lnTo>
                                    <a:pt x="2942" y="1674"/>
                                  </a:lnTo>
                                  <a:lnTo>
                                    <a:pt x="2895" y="1713"/>
                                  </a:lnTo>
                                  <a:lnTo>
                                    <a:pt x="2851" y="1747"/>
                                  </a:lnTo>
                                  <a:lnTo>
                                    <a:pt x="2808" y="1771"/>
                                  </a:lnTo>
                                  <a:lnTo>
                                    <a:pt x="2768" y="1785"/>
                                  </a:lnTo>
                                  <a:lnTo>
                                    <a:pt x="2733" y="1792"/>
                                  </a:lnTo>
                                  <a:lnTo>
                                    <a:pt x="2699" y="1792"/>
                                  </a:lnTo>
                                  <a:lnTo>
                                    <a:pt x="2672" y="1787"/>
                                  </a:lnTo>
                                  <a:lnTo>
                                    <a:pt x="2650" y="1775"/>
                                  </a:lnTo>
                                  <a:lnTo>
                                    <a:pt x="2632" y="1757"/>
                                  </a:lnTo>
                                  <a:lnTo>
                                    <a:pt x="2618" y="1737"/>
                                  </a:lnTo>
                                  <a:lnTo>
                                    <a:pt x="2610" y="1711"/>
                                  </a:lnTo>
                                  <a:lnTo>
                                    <a:pt x="2606" y="1684"/>
                                  </a:lnTo>
                                  <a:lnTo>
                                    <a:pt x="2606" y="1638"/>
                                  </a:lnTo>
                                  <a:lnTo>
                                    <a:pt x="2614" y="1589"/>
                                  </a:lnTo>
                                  <a:lnTo>
                                    <a:pt x="2567" y="1658"/>
                                  </a:lnTo>
                                  <a:lnTo>
                                    <a:pt x="2519" y="1715"/>
                                  </a:lnTo>
                                  <a:lnTo>
                                    <a:pt x="2472" y="1759"/>
                                  </a:lnTo>
                                  <a:lnTo>
                                    <a:pt x="2424" y="1792"/>
                                  </a:lnTo>
                                  <a:lnTo>
                                    <a:pt x="2379" y="1812"/>
                                  </a:lnTo>
                                  <a:lnTo>
                                    <a:pt x="2337" y="1822"/>
                                  </a:lnTo>
                                  <a:lnTo>
                                    <a:pt x="2308" y="1820"/>
                                  </a:lnTo>
                                  <a:lnTo>
                                    <a:pt x="2280" y="1812"/>
                                  </a:lnTo>
                                  <a:lnTo>
                                    <a:pt x="2258" y="1798"/>
                                  </a:lnTo>
                                  <a:lnTo>
                                    <a:pt x="2237" y="1777"/>
                                  </a:lnTo>
                                  <a:lnTo>
                                    <a:pt x="2223" y="1749"/>
                                  </a:lnTo>
                                  <a:lnTo>
                                    <a:pt x="2211" y="1715"/>
                                  </a:lnTo>
                                  <a:lnTo>
                                    <a:pt x="2205" y="1674"/>
                                  </a:lnTo>
                                  <a:lnTo>
                                    <a:pt x="2205" y="1664"/>
                                  </a:lnTo>
                                  <a:lnTo>
                                    <a:pt x="2159" y="1715"/>
                                  </a:lnTo>
                                  <a:lnTo>
                                    <a:pt x="2118" y="1757"/>
                                  </a:lnTo>
                                  <a:lnTo>
                                    <a:pt x="2080" y="1790"/>
                                  </a:lnTo>
                                  <a:lnTo>
                                    <a:pt x="2043" y="1816"/>
                                  </a:lnTo>
                                  <a:lnTo>
                                    <a:pt x="2007" y="1834"/>
                                  </a:lnTo>
                                  <a:lnTo>
                                    <a:pt x="1976" y="1846"/>
                                  </a:lnTo>
                                  <a:lnTo>
                                    <a:pt x="1944" y="1852"/>
                                  </a:lnTo>
                                  <a:lnTo>
                                    <a:pt x="1906" y="1850"/>
                                  </a:lnTo>
                                  <a:lnTo>
                                    <a:pt x="1875" y="1838"/>
                                  </a:lnTo>
                                  <a:lnTo>
                                    <a:pt x="1845" y="1818"/>
                                  </a:lnTo>
                                  <a:lnTo>
                                    <a:pt x="1819" y="1790"/>
                                  </a:lnTo>
                                  <a:lnTo>
                                    <a:pt x="1798" y="1757"/>
                                  </a:lnTo>
                                  <a:lnTo>
                                    <a:pt x="1780" y="1717"/>
                                  </a:lnTo>
                                  <a:lnTo>
                                    <a:pt x="1764" y="1672"/>
                                  </a:lnTo>
                                  <a:lnTo>
                                    <a:pt x="1718" y="1727"/>
                                  </a:lnTo>
                                  <a:lnTo>
                                    <a:pt x="1671" y="1775"/>
                                  </a:lnTo>
                                  <a:lnTo>
                                    <a:pt x="1626" y="1812"/>
                                  </a:lnTo>
                                  <a:lnTo>
                                    <a:pt x="1582" y="1844"/>
                                  </a:lnTo>
                                  <a:lnTo>
                                    <a:pt x="1541" y="1868"/>
                                  </a:lnTo>
                                  <a:lnTo>
                                    <a:pt x="1501" y="1881"/>
                                  </a:lnTo>
                                  <a:lnTo>
                                    <a:pt x="1467" y="1887"/>
                                  </a:lnTo>
                                  <a:lnTo>
                                    <a:pt x="1432" y="1887"/>
                                  </a:lnTo>
                                  <a:lnTo>
                                    <a:pt x="1404" y="1881"/>
                                  </a:lnTo>
                                  <a:lnTo>
                                    <a:pt x="1380" y="1868"/>
                                  </a:lnTo>
                                  <a:lnTo>
                                    <a:pt x="1363" y="1850"/>
                                  </a:lnTo>
                                  <a:lnTo>
                                    <a:pt x="1349" y="1826"/>
                                  </a:lnTo>
                                  <a:lnTo>
                                    <a:pt x="1341" y="1798"/>
                                  </a:lnTo>
                                  <a:lnTo>
                                    <a:pt x="1309" y="1836"/>
                                  </a:lnTo>
                                  <a:lnTo>
                                    <a:pt x="1274" y="1866"/>
                                  </a:lnTo>
                                  <a:lnTo>
                                    <a:pt x="1234" y="1889"/>
                                  </a:lnTo>
                                  <a:lnTo>
                                    <a:pt x="1194" y="1905"/>
                                  </a:lnTo>
                                  <a:lnTo>
                                    <a:pt x="1155" y="1911"/>
                                  </a:lnTo>
                                  <a:lnTo>
                                    <a:pt x="1113" y="1911"/>
                                  </a:lnTo>
                                  <a:lnTo>
                                    <a:pt x="1072" y="1901"/>
                                  </a:lnTo>
                                  <a:lnTo>
                                    <a:pt x="1036" y="1883"/>
                                  </a:lnTo>
                                  <a:lnTo>
                                    <a:pt x="1003" y="1860"/>
                                  </a:lnTo>
                                  <a:lnTo>
                                    <a:pt x="975" y="1828"/>
                                  </a:lnTo>
                                  <a:lnTo>
                                    <a:pt x="951" y="1792"/>
                                  </a:lnTo>
                                  <a:lnTo>
                                    <a:pt x="935" y="1751"/>
                                  </a:lnTo>
                                  <a:lnTo>
                                    <a:pt x="928" y="1704"/>
                                  </a:lnTo>
                                  <a:lnTo>
                                    <a:pt x="930" y="1646"/>
                                  </a:lnTo>
                                  <a:lnTo>
                                    <a:pt x="937" y="1587"/>
                                  </a:lnTo>
                                  <a:lnTo>
                                    <a:pt x="955" y="1526"/>
                                  </a:lnTo>
                                  <a:lnTo>
                                    <a:pt x="981" y="1466"/>
                                  </a:lnTo>
                                  <a:lnTo>
                                    <a:pt x="1013" y="1407"/>
                                  </a:lnTo>
                                  <a:lnTo>
                                    <a:pt x="1054" y="1352"/>
                                  </a:lnTo>
                                  <a:lnTo>
                                    <a:pt x="1100" y="1300"/>
                                  </a:lnTo>
                                  <a:lnTo>
                                    <a:pt x="1151" y="1255"/>
                                  </a:lnTo>
                                  <a:lnTo>
                                    <a:pt x="1208" y="1215"/>
                                  </a:lnTo>
                                  <a:lnTo>
                                    <a:pt x="1272" y="1184"/>
                                  </a:lnTo>
                                  <a:lnTo>
                                    <a:pt x="1337" y="1162"/>
                                  </a:lnTo>
                                  <a:lnTo>
                                    <a:pt x="1408" y="1150"/>
                                  </a:lnTo>
                                  <a:lnTo>
                                    <a:pt x="1454" y="1150"/>
                                  </a:lnTo>
                                  <a:lnTo>
                                    <a:pt x="1495" y="1154"/>
                                  </a:lnTo>
                                  <a:lnTo>
                                    <a:pt x="1533" y="1162"/>
                                  </a:lnTo>
                                  <a:lnTo>
                                    <a:pt x="1566" y="1176"/>
                                  </a:lnTo>
                                  <a:lnTo>
                                    <a:pt x="1594" y="1196"/>
                                  </a:lnTo>
                                  <a:lnTo>
                                    <a:pt x="1616" y="1219"/>
                                  </a:lnTo>
                                  <a:lnTo>
                                    <a:pt x="1631" y="1247"/>
                                  </a:lnTo>
                                  <a:lnTo>
                                    <a:pt x="1637" y="1283"/>
                                  </a:lnTo>
                                  <a:lnTo>
                                    <a:pt x="1637" y="1320"/>
                                  </a:lnTo>
                                  <a:lnTo>
                                    <a:pt x="1629" y="1352"/>
                                  </a:lnTo>
                                  <a:lnTo>
                                    <a:pt x="1616" y="1377"/>
                                  </a:lnTo>
                                  <a:lnTo>
                                    <a:pt x="1598" y="1397"/>
                                  </a:lnTo>
                                  <a:lnTo>
                                    <a:pt x="1578" y="1413"/>
                                  </a:lnTo>
                                  <a:lnTo>
                                    <a:pt x="1556" y="1425"/>
                                  </a:lnTo>
                                  <a:lnTo>
                                    <a:pt x="1537" y="1433"/>
                                  </a:lnTo>
                                  <a:lnTo>
                                    <a:pt x="1517" y="1439"/>
                                  </a:lnTo>
                                  <a:lnTo>
                                    <a:pt x="1501" y="1441"/>
                                  </a:lnTo>
                                  <a:lnTo>
                                    <a:pt x="1483" y="1441"/>
                                  </a:lnTo>
                                  <a:lnTo>
                                    <a:pt x="1463" y="1441"/>
                                  </a:lnTo>
                                  <a:lnTo>
                                    <a:pt x="1444" y="1437"/>
                                  </a:lnTo>
                                  <a:lnTo>
                                    <a:pt x="1428" y="1429"/>
                                  </a:lnTo>
                                  <a:lnTo>
                                    <a:pt x="1416" y="1419"/>
                                  </a:lnTo>
                                  <a:lnTo>
                                    <a:pt x="1410" y="1405"/>
                                  </a:lnTo>
                                  <a:lnTo>
                                    <a:pt x="1412" y="1395"/>
                                  </a:lnTo>
                                  <a:lnTo>
                                    <a:pt x="1418" y="1387"/>
                                  </a:lnTo>
                                  <a:lnTo>
                                    <a:pt x="1428" y="1381"/>
                                  </a:lnTo>
                                  <a:lnTo>
                                    <a:pt x="1440" y="1375"/>
                                  </a:lnTo>
                                  <a:lnTo>
                                    <a:pt x="1452" y="1369"/>
                                  </a:lnTo>
                                  <a:lnTo>
                                    <a:pt x="1463" y="1360"/>
                                  </a:lnTo>
                                  <a:lnTo>
                                    <a:pt x="1473" y="1346"/>
                                  </a:lnTo>
                                  <a:lnTo>
                                    <a:pt x="1479" y="1330"/>
                                  </a:lnTo>
                                  <a:lnTo>
                                    <a:pt x="1479" y="1306"/>
                                  </a:lnTo>
                                  <a:lnTo>
                                    <a:pt x="1473" y="1284"/>
                                  </a:lnTo>
                                  <a:lnTo>
                                    <a:pt x="1461" y="1269"/>
                                  </a:lnTo>
                                  <a:lnTo>
                                    <a:pt x="1446" y="1257"/>
                                  </a:lnTo>
                                  <a:lnTo>
                                    <a:pt x="1424" y="1251"/>
                                  </a:lnTo>
                                  <a:lnTo>
                                    <a:pt x="1400" y="1247"/>
                                  </a:lnTo>
                                  <a:lnTo>
                                    <a:pt x="1376" y="1247"/>
                                  </a:lnTo>
                                  <a:lnTo>
                                    <a:pt x="1329" y="1257"/>
                                  </a:lnTo>
                                  <a:lnTo>
                                    <a:pt x="1287" y="1277"/>
                                  </a:lnTo>
                                  <a:lnTo>
                                    <a:pt x="1248" y="1306"/>
                                  </a:lnTo>
                                  <a:lnTo>
                                    <a:pt x="1212" y="1342"/>
                                  </a:lnTo>
                                  <a:lnTo>
                                    <a:pt x="1181" y="1383"/>
                                  </a:lnTo>
                                  <a:lnTo>
                                    <a:pt x="1155" y="1429"/>
                                  </a:lnTo>
                                  <a:lnTo>
                                    <a:pt x="1133" y="1478"/>
                                  </a:lnTo>
                                  <a:lnTo>
                                    <a:pt x="1117" y="1528"/>
                                  </a:lnTo>
                                  <a:lnTo>
                                    <a:pt x="1107" y="1577"/>
                                  </a:lnTo>
                                  <a:lnTo>
                                    <a:pt x="1102" y="1624"/>
                                  </a:lnTo>
                                  <a:lnTo>
                                    <a:pt x="1102" y="1668"/>
                                  </a:lnTo>
                                  <a:lnTo>
                                    <a:pt x="1106" y="1698"/>
                                  </a:lnTo>
                                  <a:lnTo>
                                    <a:pt x="1113" y="1725"/>
                                  </a:lnTo>
                                  <a:lnTo>
                                    <a:pt x="1123" y="1751"/>
                                  </a:lnTo>
                                  <a:lnTo>
                                    <a:pt x="1137" y="1771"/>
                                  </a:lnTo>
                                  <a:lnTo>
                                    <a:pt x="1155" y="1788"/>
                                  </a:lnTo>
                                  <a:lnTo>
                                    <a:pt x="1177" y="1796"/>
                                  </a:lnTo>
                                  <a:lnTo>
                                    <a:pt x="1202" y="1800"/>
                                  </a:lnTo>
                                  <a:lnTo>
                                    <a:pt x="1226" y="1792"/>
                                  </a:lnTo>
                                  <a:lnTo>
                                    <a:pt x="1252" y="1779"/>
                                  </a:lnTo>
                                  <a:lnTo>
                                    <a:pt x="1278" y="1757"/>
                                  </a:lnTo>
                                  <a:lnTo>
                                    <a:pt x="1303" y="1727"/>
                                  </a:lnTo>
                                  <a:lnTo>
                                    <a:pt x="1327" y="1692"/>
                                  </a:lnTo>
                                  <a:lnTo>
                                    <a:pt x="1349" y="1650"/>
                                  </a:lnTo>
                                  <a:lnTo>
                                    <a:pt x="1367" y="1605"/>
                                  </a:lnTo>
                                  <a:lnTo>
                                    <a:pt x="1380" y="1569"/>
                                  </a:lnTo>
                                  <a:lnTo>
                                    <a:pt x="1402" y="1536"/>
                                  </a:lnTo>
                                  <a:lnTo>
                                    <a:pt x="1428" y="1510"/>
                                  </a:lnTo>
                                  <a:lnTo>
                                    <a:pt x="1455" y="1490"/>
                                  </a:lnTo>
                                  <a:lnTo>
                                    <a:pt x="1485" y="1476"/>
                                  </a:lnTo>
                                  <a:lnTo>
                                    <a:pt x="1511" y="1470"/>
                                  </a:lnTo>
                                  <a:lnTo>
                                    <a:pt x="1531" y="1470"/>
                                  </a:lnTo>
                                  <a:lnTo>
                                    <a:pt x="1544" y="1476"/>
                                  </a:lnTo>
                                  <a:lnTo>
                                    <a:pt x="1554" y="1488"/>
                                  </a:lnTo>
                                  <a:lnTo>
                                    <a:pt x="1558" y="1506"/>
                                  </a:lnTo>
                                  <a:lnTo>
                                    <a:pt x="1558" y="1522"/>
                                  </a:lnTo>
                                  <a:lnTo>
                                    <a:pt x="1554" y="1543"/>
                                  </a:lnTo>
                                  <a:lnTo>
                                    <a:pt x="1550" y="1557"/>
                                  </a:lnTo>
                                  <a:lnTo>
                                    <a:pt x="1544" y="1579"/>
                                  </a:lnTo>
                                  <a:lnTo>
                                    <a:pt x="1539" y="1607"/>
                                  </a:lnTo>
                                  <a:lnTo>
                                    <a:pt x="1531" y="1634"/>
                                  </a:lnTo>
                                  <a:lnTo>
                                    <a:pt x="1525" y="1664"/>
                                  </a:lnTo>
                                  <a:lnTo>
                                    <a:pt x="1517" y="1694"/>
                                  </a:lnTo>
                                  <a:lnTo>
                                    <a:pt x="1513" y="1717"/>
                                  </a:lnTo>
                                  <a:lnTo>
                                    <a:pt x="1509" y="1737"/>
                                  </a:lnTo>
                                  <a:lnTo>
                                    <a:pt x="1509" y="1749"/>
                                  </a:lnTo>
                                  <a:lnTo>
                                    <a:pt x="1509" y="1755"/>
                                  </a:lnTo>
                                  <a:lnTo>
                                    <a:pt x="1511" y="1761"/>
                                  </a:lnTo>
                                  <a:lnTo>
                                    <a:pt x="1513" y="1765"/>
                                  </a:lnTo>
                                  <a:lnTo>
                                    <a:pt x="1517" y="1767"/>
                                  </a:lnTo>
                                  <a:lnTo>
                                    <a:pt x="1523" y="1769"/>
                                  </a:lnTo>
                                  <a:lnTo>
                                    <a:pt x="1529" y="1769"/>
                                  </a:lnTo>
                                  <a:lnTo>
                                    <a:pt x="1546" y="1765"/>
                                  </a:lnTo>
                                  <a:lnTo>
                                    <a:pt x="1570" y="1753"/>
                                  </a:lnTo>
                                  <a:lnTo>
                                    <a:pt x="1598" y="1731"/>
                                  </a:lnTo>
                                  <a:lnTo>
                                    <a:pt x="1631" y="1704"/>
                                  </a:lnTo>
                                  <a:lnTo>
                                    <a:pt x="1667" y="1668"/>
                                  </a:lnTo>
                                  <a:lnTo>
                                    <a:pt x="1705" y="1624"/>
                                  </a:lnTo>
                                  <a:lnTo>
                                    <a:pt x="1748" y="1573"/>
                                  </a:lnTo>
                                  <a:lnTo>
                                    <a:pt x="1746" y="1555"/>
                                  </a:lnTo>
                                  <a:lnTo>
                                    <a:pt x="1742" y="1460"/>
                                  </a:lnTo>
                                  <a:lnTo>
                                    <a:pt x="1744" y="1364"/>
                                  </a:lnTo>
                                  <a:lnTo>
                                    <a:pt x="1752" y="1265"/>
                                  </a:lnTo>
                                  <a:lnTo>
                                    <a:pt x="1764" y="1168"/>
                                  </a:lnTo>
                                  <a:lnTo>
                                    <a:pt x="1782" y="1071"/>
                                  </a:lnTo>
                                  <a:lnTo>
                                    <a:pt x="1802" y="976"/>
                                  </a:lnTo>
                                  <a:lnTo>
                                    <a:pt x="1827" y="883"/>
                                  </a:lnTo>
                                  <a:lnTo>
                                    <a:pt x="1853" y="794"/>
                                  </a:lnTo>
                                  <a:lnTo>
                                    <a:pt x="1885" y="709"/>
                                  </a:lnTo>
                                  <a:lnTo>
                                    <a:pt x="1916" y="628"/>
                                  </a:lnTo>
                                  <a:lnTo>
                                    <a:pt x="1948" y="551"/>
                                  </a:lnTo>
                                  <a:lnTo>
                                    <a:pt x="1981" y="482"/>
                                  </a:lnTo>
                                  <a:lnTo>
                                    <a:pt x="2017" y="419"/>
                                  </a:lnTo>
                                  <a:lnTo>
                                    <a:pt x="2051" y="363"/>
                                  </a:lnTo>
                                  <a:lnTo>
                                    <a:pt x="2084" y="316"/>
                                  </a:lnTo>
                                  <a:lnTo>
                                    <a:pt x="2116" y="276"/>
                                  </a:lnTo>
                                  <a:lnTo>
                                    <a:pt x="2146" y="247"/>
                                  </a:lnTo>
                                  <a:lnTo>
                                    <a:pt x="2173" y="229"/>
                                  </a:lnTo>
                                  <a:lnTo>
                                    <a:pt x="2199" y="221"/>
                                  </a:lnTo>
                                  <a:lnTo>
                                    <a:pt x="2217" y="223"/>
                                  </a:lnTo>
                                  <a:lnTo>
                                    <a:pt x="2235" y="237"/>
                                  </a:lnTo>
                                  <a:lnTo>
                                    <a:pt x="2248" y="259"/>
                                  </a:lnTo>
                                  <a:lnTo>
                                    <a:pt x="2258" y="292"/>
                                  </a:lnTo>
                                  <a:lnTo>
                                    <a:pt x="2264" y="334"/>
                                  </a:lnTo>
                                  <a:lnTo>
                                    <a:pt x="2266" y="403"/>
                                  </a:lnTo>
                                  <a:lnTo>
                                    <a:pt x="2262" y="480"/>
                                  </a:lnTo>
                                  <a:lnTo>
                                    <a:pt x="2252" y="563"/>
                                  </a:lnTo>
                                  <a:lnTo>
                                    <a:pt x="2238" y="650"/>
                                  </a:lnTo>
                                  <a:lnTo>
                                    <a:pt x="2219" y="743"/>
                                  </a:lnTo>
                                  <a:lnTo>
                                    <a:pt x="2195" y="836"/>
                                  </a:lnTo>
                                  <a:lnTo>
                                    <a:pt x="2169" y="933"/>
                                  </a:lnTo>
                                  <a:lnTo>
                                    <a:pt x="2140" y="1028"/>
                                  </a:lnTo>
                                  <a:lnTo>
                                    <a:pt x="2106" y="1122"/>
                                  </a:lnTo>
                                  <a:lnTo>
                                    <a:pt x="2072" y="1213"/>
                                  </a:lnTo>
                                  <a:lnTo>
                                    <a:pt x="2035" y="1300"/>
                                  </a:lnTo>
                                  <a:lnTo>
                                    <a:pt x="1997" y="1383"/>
                                  </a:lnTo>
                                  <a:lnTo>
                                    <a:pt x="1958" y="1458"/>
                                  </a:lnTo>
                                  <a:lnTo>
                                    <a:pt x="1918" y="1526"/>
                                  </a:lnTo>
                                  <a:lnTo>
                                    <a:pt x="1928" y="1581"/>
                                  </a:lnTo>
                                  <a:lnTo>
                                    <a:pt x="1938" y="1626"/>
                                  </a:lnTo>
                                  <a:lnTo>
                                    <a:pt x="1950" y="1662"/>
                                  </a:lnTo>
                                  <a:lnTo>
                                    <a:pt x="1964" y="1688"/>
                                  </a:lnTo>
                                  <a:lnTo>
                                    <a:pt x="1977" y="1705"/>
                                  </a:lnTo>
                                  <a:lnTo>
                                    <a:pt x="1991" y="1713"/>
                                  </a:lnTo>
                                  <a:lnTo>
                                    <a:pt x="2007" y="1715"/>
                                  </a:lnTo>
                                  <a:lnTo>
                                    <a:pt x="2033" y="1709"/>
                                  </a:lnTo>
                                  <a:lnTo>
                                    <a:pt x="2061" y="1694"/>
                                  </a:lnTo>
                                  <a:lnTo>
                                    <a:pt x="2090" y="1672"/>
                                  </a:lnTo>
                                  <a:lnTo>
                                    <a:pt x="2122" y="1640"/>
                                  </a:lnTo>
                                  <a:lnTo>
                                    <a:pt x="2153" y="1605"/>
                                  </a:lnTo>
                                  <a:lnTo>
                                    <a:pt x="2187" y="1563"/>
                                  </a:lnTo>
                                  <a:lnTo>
                                    <a:pt x="2223" y="1518"/>
                                  </a:lnTo>
                                  <a:lnTo>
                                    <a:pt x="2244" y="1437"/>
                                  </a:lnTo>
                                  <a:lnTo>
                                    <a:pt x="2272" y="1360"/>
                                  </a:lnTo>
                                  <a:lnTo>
                                    <a:pt x="2302" y="1286"/>
                                  </a:lnTo>
                                  <a:lnTo>
                                    <a:pt x="2306" y="1275"/>
                                  </a:lnTo>
                                  <a:lnTo>
                                    <a:pt x="2310" y="1263"/>
                                  </a:lnTo>
                                  <a:lnTo>
                                    <a:pt x="2312" y="1253"/>
                                  </a:lnTo>
                                  <a:lnTo>
                                    <a:pt x="2310" y="1249"/>
                                  </a:lnTo>
                                  <a:lnTo>
                                    <a:pt x="2308" y="1247"/>
                                  </a:lnTo>
                                  <a:lnTo>
                                    <a:pt x="2304" y="1245"/>
                                  </a:lnTo>
                                  <a:lnTo>
                                    <a:pt x="2298" y="1245"/>
                                  </a:lnTo>
                                  <a:lnTo>
                                    <a:pt x="2294" y="1245"/>
                                  </a:lnTo>
                                  <a:lnTo>
                                    <a:pt x="2288" y="1247"/>
                                  </a:lnTo>
                                  <a:lnTo>
                                    <a:pt x="2282" y="1247"/>
                                  </a:lnTo>
                                  <a:lnTo>
                                    <a:pt x="2276" y="1249"/>
                                  </a:lnTo>
                                  <a:lnTo>
                                    <a:pt x="2264" y="1247"/>
                                  </a:lnTo>
                                  <a:lnTo>
                                    <a:pt x="2252" y="1245"/>
                                  </a:lnTo>
                                  <a:lnTo>
                                    <a:pt x="2244" y="1237"/>
                                  </a:lnTo>
                                  <a:lnTo>
                                    <a:pt x="2240" y="1227"/>
                                  </a:lnTo>
                                  <a:lnTo>
                                    <a:pt x="2242" y="1209"/>
                                  </a:lnTo>
                                  <a:lnTo>
                                    <a:pt x="2254" y="1190"/>
                                  </a:lnTo>
                                  <a:lnTo>
                                    <a:pt x="2272" y="1168"/>
                                  </a:lnTo>
                                  <a:lnTo>
                                    <a:pt x="2296" y="1146"/>
                                  </a:lnTo>
                                  <a:lnTo>
                                    <a:pt x="2325" y="1124"/>
                                  </a:lnTo>
                                  <a:lnTo>
                                    <a:pt x="2357" y="1105"/>
                                  </a:lnTo>
                                  <a:lnTo>
                                    <a:pt x="2395" y="1089"/>
                                  </a:lnTo>
                                  <a:lnTo>
                                    <a:pt x="2432" y="1077"/>
                                  </a:lnTo>
                                  <a:lnTo>
                                    <a:pt x="2472" y="1071"/>
                                  </a:lnTo>
                                  <a:lnTo>
                                    <a:pt x="2492" y="1071"/>
                                  </a:lnTo>
                                  <a:lnTo>
                                    <a:pt x="2507" y="1075"/>
                                  </a:lnTo>
                                  <a:lnTo>
                                    <a:pt x="2521" y="1083"/>
                                  </a:lnTo>
                                  <a:lnTo>
                                    <a:pt x="2531" y="1095"/>
                                  </a:lnTo>
                                  <a:lnTo>
                                    <a:pt x="2535" y="1111"/>
                                  </a:lnTo>
                                  <a:lnTo>
                                    <a:pt x="2535" y="1128"/>
                                  </a:lnTo>
                                  <a:lnTo>
                                    <a:pt x="2527" y="1148"/>
                                  </a:lnTo>
                                  <a:lnTo>
                                    <a:pt x="2503" y="1207"/>
                                  </a:lnTo>
                                  <a:lnTo>
                                    <a:pt x="2478" y="1271"/>
                                  </a:lnTo>
                                  <a:lnTo>
                                    <a:pt x="2450" y="1334"/>
                                  </a:lnTo>
                                  <a:lnTo>
                                    <a:pt x="2424" y="1397"/>
                                  </a:lnTo>
                                  <a:lnTo>
                                    <a:pt x="2401" y="1460"/>
                                  </a:lnTo>
                                  <a:lnTo>
                                    <a:pt x="2383" y="1522"/>
                                  </a:lnTo>
                                  <a:lnTo>
                                    <a:pt x="2373" y="1579"/>
                                  </a:lnTo>
                                  <a:lnTo>
                                    <a:pt x="2373" y="1634"/>
                                  </a:lnTo>
                                  <a:lnTo>
                                    <a:pt x="2377" y="1662"/>
                                  </a:lnTo>
                                  <a:lnTo>
                                    <a:pt x="2385" y="1682"/>
                                  </a:lnTo>
                                  <a:lnTo>
                                    <a:pt x="2395" y="1694"/>
                                  </a:lnTo>
                                  <a:lnTo>
                                    <a:pt x="2409" y="1696"/>
                                  </a:lnTo>
                                  <a:lnTo>
                                    <a:pt x="2430" y="1688"/>
                                  </a:lnTo>
                                  <a:lnTo>
                                    <a:pt x="2454" y="1672"/>
                                  </a:lnTo>
                                  <a:lnTo>
                                    <a:pt x="2480" y="1644"/>
                                  </a:lnTo>
                                  <a:lnTo>
                                    <a:pt x="2509" y="1609"/>
                                  </a:lnTo>
                                  <a:lnTo>
                                    <a:pt x="2539" y="1565"/>
                                  </a:lnTo>
                                  <a:lnTo>
                                    <a:pt x="2573" y="1514"/>
                                  </a:lnTo>
                                  <a:lnTo>
                                    <a:pt x="2604" y="1458"/>
                                  </a:lnTo>
                                  <a:lnTo>
                                    <a:pt x="2636" y="1395"/>
                                  </a:lnTo>
                                  <a:lnTo>
                                    <a:pt x="2668" y="1330"/>
                                  </a:lnTo>
                                  <a:lnTo>
                                    <a:pt x="2697" y="1259"/>
                                  </a:lnTo>
                                  <a:lnTo>
                                    <a:pt x="2727" y="1188"/>
                                  </a:lnTo>
                                  <a:lnTo>
                                    <a:pt x="2747" y="1146"/>
                                  </a:lnTo>
                                  <a:lnTo>
                                    <a:pt x="2772" y="1111"/>
                                  </a:lnTo>
                                  <a:lnTo>
                                    <a:pt x="2800" y="1083"/>
                                  </a:lnTo>
                                  <a:lnTo>
                                    <a:pt x="2830" y="1061"/>
                                  </a:lnTo>
                                  <a:lnTo>
                                    <a:pt x="2859" y="1047"/>
                                  </a:lnTo>
                                  <a:lnTo>
                                    <a:pt x="2885" y="1041"/>
                                  </a:lnTo>
                                  <a:lnTo>
                                    <a:pt x="2905" y="1041"/>
                                  </a:lnTo>
                                  <a:lnTo>
                                    <a:pt x="2921" y="1047"/>
                                  </a:lnTo>
                                  <a:lnTo>
                                    <a:pt x="2931" y="1059"/>
                                  </a:lnTo>
                                  <a:lnTo>
                                    <a:pt x="2936" y="1077"/>
                                  </a:lnTo>
                                  <a:lnTo>
                                    <a:pt x="2934" y="1087"/>
                                  </a:lnTo>
                                  <a:lnTo>
                                    <a:pt x="2933" y="1101"/>
                                  </a:lnTo>
                                  <a:lnTo>
                                    <a:pt x="2927" y="1122"/>
                                  </a:lnTo>
                                  <a:lnTo>
                                    <a:pt x="2917" y="1152"/>
                                  </a:lnTo>
                                  <a:lnTo>
                                    <a:pt x="2903" y="1190"/>
                                  </a:lnTo>
                                  <a:lnTo>
                                    <a:pt x="2889" y="1231"/>
                                  </a:lnTo>
                                  <a:lnTo>
                                    <a:pt x="2873" y="1277"/>
                                  </a:lnTo>
                                  <a:lnTo>
                                    <a:pt x="2855" y="1324"/>
                                  </a:lnTo>
                                  <a:lnTo>
                                    <a:pt x="2840" y="1373"/>
                                  </a:lnTo>
                                  <a:lnTo>
                                    <a:pt x="2824" y="1423"/>
                                  </a:lnTo>
                                  <a:lnTo>
                                    <a:pt x="2808" y="1470"/>
                                  </a:lnTo>
                                  <a:lnTo>
                                    <a:pt x="2796" y="1516"/>
                                  </a:lnTo>
                                  <a:lnTo>
                                    <a:pt x="2784" y="1555"/>
                                  </a:lnTo>
                                  <a:lnTo>
                                    <a:pt x="2776" y="1591"/>
                                  </a:lnTo>
                                  <a:lnTo>
                                    <a:pt x="2772" y="1620"/>
                                  </a:lnTo>
                                  <a:lnTo>
                                    <a:pt x="2770" y="1640"/>
                                  </a:lnTo>
                                  <a:lnTo>
                                    <a:pt x="2772" y="1654"/>
                                  </a:lnTo>
                                  <a:lnTo>
                                    <a:pt x="2778" y="1664"/>
                                  </a:lnTo>
                                  <a:lnTo>
                                    <a:pt x="2786" y="1672"/>
                                  </a:lnTo>
                                  <a:lnTo>
                                    <a:pt x="2798" y="1674"/>
                                  </a:lnTo>
                                  <a:lnTo>
                                    <a:pt x="2816" y="1668"/>
                                  </a:lnTo>
                                  <a:lnTo>
                                    <a:pt x="2838" y="1656"/>
                                  </a:lnTo>
                                  <a:lnTo>
                                    <a:pt x="2865" y="1636"/>
                                  </a:lnTo>
                                  <a:lnTo>
                                    <a:pt x="2897" y="1609"/>
                                  </a:lnTo>
                                  <a:lnTo>
                                    <a:pt x="2931" y="1575"/>
                                  </a:lnTo>
                                  <a:lnTo>
                                    <a:pt x="2970" y="1532"/>
                                  </a:lnTo>
                                  <a:lnTo>
                                    <a:pt x="2974" y="1474"/>
                                  </a:lnTo>
                                  <a:lnTo>
                                    <a:pt x="2984" y="1417"/>
                                  </a:lnTo>
                                  <a:lnTo>
                                    <a:pt x="3004" y="1358"/>
                                  </a:lnTo>
                                  <a:lnTo>
                                    <a:pt x="3029" y="1298"/>
                                  </a:lnTo>
                                  <a:lnTo>
                                    <a:pt x="3063" y="1243"/>
                                  </a:lnTo>
                                  <a:lnTo>
                                    <a:pt x="3103" y="1188"/>
                                  </a:lnTo>
                                  <a:lnTo>
                                    <a:pt x="3148" y="1138"/>
                                  </a:lnTo>
                                  <a:lnTo>
                                    <a:pt x="3199" y="1095"/>
                                  </a:lnTo>
                                  <a:lnTo>
                                    <a:pt x="3257" y="1057"/>
                                  </a:lnTo>
                                  <a:lnTo>
                                    <a:pt x="3318" y="1028"/>
                                  </a:lnTo>
                                  <a:lnTo>
                                    <a:pt x="3381" y="1006"/>
                                  </a:lnTo>
                                  <a:lnTo>
                                    <a:pt x="3451" y="996"/>
                                  </a:lnTo>
                                  <a:lnTo>
                                    <a:pt x="3496" y="994"/>
                                  </a:lnTo>
                                  <a:lnTo>
                                    <a:pt x="3538" y="998"/>
                                  </a:lnTo>
                                  <a:lnTo>
                                    <a:pt x="3575" y="1008"/>
                                  </a:lnTo>
                                  <a:lnTo>
                                    <a:pt x="3609" y="1022"/>
                                  </a:lnTo>
                                  <a:lnTo>
                                    <a:pt x="3638" y="1039"/>
                                  </a:lnTo>
                                  <a:lnTo>
                                    <a:pt x="3660" y="1063"/>
                                  </a:lnTo>
                                  <a:lnTo>
                                    <a:pt x="3674" y="1093"/>
                                  </a:lnTo>
                                  <a:lnTo>
                                    <a:pt x="3682" y="1126"/>
                                  </a:lnTo>
                                  <a:lnTo>
                                    <a:pt x="3680" y="1164"/>
                                  </a:lnTo>
                                  <a:lnTo>
                                    <a:pt x="3672" y="1196"/>
                                  </a:lnTo>
                                  <a:lnTo>
                                    <a:pt x="3658" y="1221"/>
                                  </a:lnTo>
                                  <a:lnTo>
                                    <a:pt x="3640" y="1243"/>
                                  </a:lnTo>
                                  <a:lnTo>
                                    <a:pt x="3621" y="1259"/>
                                  </a:lnTo>
                                  <a:lnTo>
                                    <a:pt x="3599" y="1271"/>
                                  </a:lnTo>
                                  <a:lnTo>
                                    <a:pt x="3579" y="1279"/>
                                  </a:lnTo>
                                  <a:lnTo>
                                    <a:pt x="3559" y="1283"/>
                                  </a:lnTo>
                                  <a:lnTo>
                                    <a:pt x="3545" y="1284"/>
                                  </a:lnTo>
                                  <a:lnTo>
                                    <a:pt x="3526" y="1286"/>
                                  </a:lnTo>
                                  <a:lnTo>
                                    <a:pt x="3506" y="1284"/>
                                  </a:lnTo>
                                  <a:lnTo>
                                    <a:pt x="3486" y="1281"/>
                                  </a:lnTo>
                                  <a:lnTo>
                                    <a:pt x="3470" y="1275"/>
                                  </a:lnTo>
                                  <a:lnTo>
                                    <a:pt x="3458" y="1265"/>
                                  </a:lnTo>
                                  <a:lnTo>
                                    <a:pt x="3453" y="1251"/>
                                  </a:lnTo>
                                  <a:lnTo>
                                    <a:pt x="3455" y="1239"/>
                                  </a:lnTo>
                                  <a:lnTo>
                                    <a:pt x="3462" y="1233"/>
                                  </a:lnTo>
                                  <a:lnTo>
                                    <a:pt x="3472" y="1227"/>
                                  </a:lnTo>
                                  <a:lnTo>
                                    <a:pt x="3482" y="1221"/>
                                  </a:lnTo>
                                  <a:lnTo>
                                    <a:pt x="3496" y="1213"/>
                                  </a:lnTo>
                                  <a:lnTo>
                                    <a:pt x="3506" y="1203"/>
                                  </a:lnTo>
                                  <a:lnTo>
                                    <a:pt x="3516" y="1192"/>
                                  </a:lnTo>
                                  <a:lnTo>
                                    <a:pt x="3522" y="1174"/>
                                  </a:lnTo>
                                  <a:lnTo>
                                    <a:pt x="3522" y="1152"/>
                                  </a:lnTo>
                                  <a:lnTo>
                                    <a:pt x="3518" y="1130"/>
                                  </a:lnTo>
                                  <a:lnTo>
                                    <a:pt x="3504" y="1113"/>
                                  </a:lnTo>
                                  <a:lnTo>
                                    <a:pt x="3488" y="1103"/>
                                  </a:lnTo>
                                  <a:lnTo>
                                    <a:pt x="3466" y="1095"/>
                                  </a:lnTo>
                                  <a:lnTo>
                                    <a:pt x="3443" y="1093"/>
                                  </a:lnTo>
                                  <a:lnTo>
                                    <a:pt x="3419" y="1093"/>
                                  </a:lnTo>
                                  <a:lnTo>
                                    <a:pt x="3371" y="1103"/>
                                  </a:lnTo>
                                  <a:lnTo>
                                    <a:pt x="3330" y="1122"/>
                                  </a:lnTo>
                                  <a:lnTo>
                                    <a:pt x="3290" y="1150"/>
                                  </a:lnTo>
                                  <a:lnTo>
                                    <a:pt x="3255" y="1186"/>
                                  </a:lnTo>
                                  <a:lnTo>
                                    <a:pt x="3225" y="1229"/>
                                  </a:lnTo>
                                  <a:lnTo>
                                    <a:pt x="3197" y="1275"/>
                                  </a:lnTo>
                                  <a:lnTo>
                                    <a:pt x="3178" y="1324"/>
                                  </a:lnTo>
                                  <a:lnTo>
                                    <a:pt x="3160" y="1373"/>
                                  </a:lnTo>
                                  <a:lnTo>
                                    <a:pt x="3150" y="1423"/>
                                  </a:lnTo>
                                  <a:lnTo>
                                    <a:pt x="3144" y="1470"/>
                                  </a:lnTo>
                                  <a:lnTo>
                                    <a:pt x="3144" y="1514"/>
                                  </a:lnTo>
                                  <a:lnTo>
                                    <a:pt x="3148" y="1543"/>
                                  </a:lnTo>
                                  <a:lnTo>
                                    <a:pt x="3156" y="1571"/>
                                  </a:lnTo>
                                  <a:lnTo>
                                    <a:pt x="3166" y="1595"/>
                                  </a:lnTo>
                                  <a:lnTo>
                                    <a:pt x="3182" y="1617"/>
                                  </a:lnTo>
                                  <a:lnTo>
                                    <a:pt x="3199" y="1632"/>
                                  </a:lnTo>
                                  <a:lnTo>
                                    <a:pt x="3221" y="1642"/>
                                  </a:lnTo>
                                  <a:lnTo>
                                    <a:pt x="3245" y="1644"/>
                                  </a:lnTo>
                                  <a:lnTo>
                                    <a:pt x="3269" y="1638"/>
                                  </a:lnTo>
                                  <a:lnTo>
                                    <a:pt x="3294" y="1622"/>
                                  </a:lnTo>
                                  <a:lnTo>
                                    <a:pt x="3322" y="1601"/>
                                  </a:lnTo>
                                  <a:lnTo>
                                    <a:pt x="3348" y="1571"/>
                                  </a:lnTo>
                                  <a:lnTo>
                                    <a:pt x="3371" y="1536"/>
                                  </a:lnTo>
                                  <a:lnTo>
                                    <a:pt x="3391" y="1494"/>
                                  </a:lnTo>
                                  <a:lnTo>
                                    <a:pt x="3409" y="1449"/>
                                  </a:lnTo>
                                  <a:lnTo>
                                    <a:pt x="3423" y="1413"/>
                                  </a:lnTo>
                                  <a:lnTo>
                                    <a:pt x="3445" y="1381"/>
                                  </a:lnTo>
                                  <a:lnTo>
                                    <a:pt x="3470" y="1356"/>
                                  </a:lnTo>
                                  <a:lnTo>
                                    <a:pt x="3498" y="1334"/>
                                  </a:lnTo>
                                  <a:lnTo>
                                    <a:pt x="3528" y="1320"/>
                                  </a:lnTo>
                                  <a:lnTo>
                                    <a:pt x="3555" y="1314"/>
                                  </a:lnTo>
                                  <a:lnTo>
                                    <a:pt x="3573" y="1316"/>
                                  </a:lnTo>
                                  <a:lnTo>
                                    <a:pt x="3587" y="1322"/>
                                  </a:lnTo>
                                  <a:lnTo>
                                    <a:pt x="3597" y="1334"/>
                                  </a:lnTo>
                                  <a:lnTo>
                                    <a:pt x="3601" y="1350"/>
                                  </a:lnTo>
                                  <a:lnTo>
                                    <a:pt x="3601" y="1368"/>
                                  </a:lnTo>
                                  <a:lnTo>
                                    <a:pt x="3597" y="1387"/>
                                  </a:lnTo>
                                  <a:lnTo>
                                    <a:pt x="3593" y="1403"/>
                                  </a:lnTo>
                                  <a:lnTo>
                                    <a:pt x="3589" y="1425"/>
                                  </a:lnTo>
                                  <a:lnTo>
                                    <a:pt x="3581" y="1451"/>
                                  </a:lnTo>
                                  <a:lnTo>
                                    <a:pt x="3575" y="1480"/>
                                  </a:lnTo>
                                  <a:lnTo>
                                    <a:pt x="3567" y="1510"/>
                                  </a:lnTo>
                                  <a:lnTo>
                                    <a:pt x="3561" y="1537"/>
                                  </a:lnTo>
                                  <a:lnTo>
                                    <a:pt x="3555" y="1563"/>
                                  </a:lnTo>
                                  <a:lnTo>
                                    <a:pt x="3551" y="1583"/>
                                  </a:lnTo>
                                  <a:lnTo>
                                    <a:pt x="3551" y="1595"/>
                                  </a:lnTo>
                                  <a:lnTo>
                                    <a:pt x="3551" y="1601"/>
                                  </a:lnTo>
                                  <a:lnTo>
                                    <a:pt x="3553" y="1605"/>
                                  </a:lnTo>
                                  <a:lnTo>
                                    <a:pt x="3557" y="1609"/>
                                  </a:lnTo>
                                  <a:lnTo>
                                    <a:pt x="3561" y="1613"/>
                                  </a:lnTo>
                                  <a:lnTo>
                                    <a:pt x="3565" y="1615"/>
                                  </a:lnTo>
                                  <a:lnTo>
                                    <a:pt x="3573" y="1615"/>
                                  </a:lnTo>
                                  <a:lnTo>
                                    <a:pt x="3591" y="1609"/>
                                  </a:lnTo>
                                  <a:lnTo>
                                    <a:pt x="3617" y="1595"/>
                                  </a:lnTo>
                                  <a:lnTo>
                                    <a:pt x="3646" y="1573"/>
                                  </a:lnTo>
                                  <a:lnTo>
                                    <a:pt x="3682" y="1541"/>
                                  </a:lnTo>
                                  <a:lnTo>
                                    <a:pt x="3721" y="1502"/>
                                  </a:lnTo>
                                  <a:lnTo>
                                    <a:pt x="3763" y="1452"/>
                                  </a:lnTo>
                                  <a:lnTo>
                                    <a:pt x="3808" y="1393"/>
                                  </a:lnTo>
                                  <a:lnTo>
                                    <a:pt x="3808" y="1393"/>
                                  </a:lnTo>
                                  <a:lnTo>
                                    <a:pt x="3804" y="1298"/>
                                  </a:lnTo>
                                  <a:lnTo>
                                    <a:pt x="3806" y="1201"/>
                                  </a:lnTo>
                                  <a:lnTo>
                                    <a:pt x="3814" y="1105"/>
                                  </a:lnTo>
                                  <a:lnTo>
                                    <a:pt x="3826" y="1006"/>
                                  </a:lnTo>
                                  <a:lnTo>
                                    <a:pt x="3842" y="911"/>
                                  </a:lnTo>
                                  <a:lnTo>
                                    <a:pt x="3862" y="816"/>
                                  </a:lnTo>
                                  <a:lnTo>
                                    <a:pt x="3886" y="723"/>
                                  </a:lnTo>
                                  <a:lnTo>
                                    <a:pt x="3913" y="634"/>
                                  </a:lnTo>
                                  <a:lnTo>
                                    <a:pt x="3941" y="549"/>
                                  </a:lnTo>
                                  <a:lnTo>
                                    <a:pt x="3973" y="468"/>
                                  </a:lnTo>
                                  <a:lnTo>
                                    <a:pt x="4004" y="393"/>
                                  </a:lnTo>
                                  <a:lnTo>
                                    <a:pt x="4038" y="324"/>
                                  </a:lnTo>
                                  <a:lnTo>
                                    <a:pt x="4069" y="261"/>
                                  </a:lnTo>
                                  <a:lnTo>
                                    <a:pt x="4103" y="205"/>
                                  </a:lnTo>
                                  <a:lnTo>
                                    <a:pt x="4135" y="158"/>
                                  </a:lnTo>
                                  <a:lnTo>
                                    <a:pt x="4166" y="120"/>
                                  </a:lnTo>
                                  <a:lnTo>
                                    <a:pt x="4196" y="91"/>
                                  </a:lnTo>
                                  <a:lnTo>
                                    <a:pt x="4224" y="73"/>
                                  </a:lnTo>
                                  <a:lnTo>
                                    <a:pt x="4249" y="65"/>
                                  </a:lnTo>
                                  <a:lnTo>
                                    <a:pt x="4267" y="69"/>
                                  </a:lnTo>
                                  <a:lnTo>
                                    <a:pt x="4283" y="81"/>
                                  </a:lnTo>
                                  <a:lnTo>
                                    <a:pt x="4295" y="103"/>
                                  </a:lnTo>
                                  <a:lnTo>
                                    <a:pt x="4305" y="136"/>
                                  </a:lnTo>
                                  <a:lnTo>
                                    <a:pt x="4311" y="180"/>
                                  </a:lnTo>
                                  <a:lnTo>
                                    <a:pt x="4315" y="259"/>
                                  </a:lnTo>
                                  <a:lnTo>
                                    <a:pt x="4309" y="344"/>
                                  </a:lnTo>
                                  <a:lnTo>
                                    <a:pt x="4299" y="435"/>
                                  </a:lnTo>
                                  <a:lnTo>
                                    <a:pt x="4283" y="529"/>
                                  </a:lnTo>
                                  <a:lnTo>
                                    <a:pt x="4261" y="626"/>
                                  </a:lnTo>
                                  <a:lnTo>
                                    <a:pt x="4236" y="723"/>
                                  </a:lnTo>
                                  <a:lnTo>
                                    <a:pt x="4206" y="822"/>
                                  </a:lnTo>
                                  <a:lnTo>
                                    <a:pt x="4172" y="919"/>
                                  </a:lnTo>
                                  <a:lnTo>
                                    <a:pt x="4137" y="1014"/>
                                  </a:lnTo>
                                  <a:lnTo>
                                    <a:pt x="4166" y="982"/>
                                  </a:lnTo>
                                  <a:lnTo>
                                    <a:pt x="4200" y="958"/>
                                  </a:lnTo>
                                  <a:lnTo>
                                    <a:pt x="4238" y="943"/>
                                  </a:lnTo>
                                  <a:lnTo>
                                    <a:pt x="4277" y="937"/>
                                  </a:lnTo>
                                  <a:lnTo>
                                    <a:pt x="4321" y="937"/>
                                  </a:lnTo>
                                  <a:lnTo>
                                    <a:pt x="4360" y="948"/>
                                  </a:lnTo>
                                  <a:lnTo>
                                    <a:pt x="4398" y="968"/>
                                  </a:lnTo>
                                  <a:lnTo>
                                    <a:pt x="4431" y="996"/>
                                  </a:lnTo>
                                  <a:lnTo>
                                    <a:pt x="4459" y="1032"/>
                                  </a:lnTo>
                                  <a:lnTo>
                                    <a:pt x="4481" y="1073"/>
                                  </a:lnTo>
                                  <a:lnTo>
                                    <a:pt x="4497" y="1120"/>
                                  </a:lnTo>
                                  <a:lnTo>
                                    <a:pt x="4506" y="1174"/>
                                  </a:lnTo>
                                  <a:lnTo>
                                    <a:pt x="4506" y="1233"/>
                                  </a:lnTo>
                                  <a:lnTo>
                                    <a:pt x="4497" y="1298"/>
                                  </a:lnTo>
                                  <a:lnTo>
                                    <a:pt x="4475" y="1364"/>
                                  </a:lnTo>
                                  <a:lnTo>
                                    <a:pt x="4443" y="1427"/>
                                  </a:lnTo>
                                  <a:lnTo>
                                    <a:pt x="4459" y="1431"/>
                                  </a:lnTo>
                                  <a:lnTo>
                                    <a:pt x="4479" y="1431"/>
                                  </a:lnTo>
                                  <a:lnTo>
                                    <a:pt x="4499" y="1431"/>
                                  </a:lnTo>
                                  <a:lnTo>
                                    <a:pt x="4546" y="1423"/>
                                  </a:lnTo>
                                  <a:lnTo>
                                    <a:pt x="4591" y="1407"/>
                                  </a:lnTo>
                                  <a:lnTo>
                                    <a:pt x="4635" y="1383"/>
                                  </a:lnTo>
                                  <a:lnTo>
                                    <a:pt x="4673" y="1350"/>
                                  </a:lnTo>
                                  <a:lnTo>
                                    <a:pt x="4671" y="1334"/>
                                  </a:lnTo>
                                  <a:lnTo>
                                    <a:pt x="4667" y="1237"/>
                                  </a:lnTo>
                                  <a:lnTo>
                                    <a:pt x="4669" y="1140"/>
                                  </a:lnTo>
                                  <a:lnTo>
                                    <a:pt x="4676" y="1043"/>
                                  </a:lnTo>
                                  <a:lnTo>
                                    <a:pt x="4690" y="947"/>
                                  </a:lnTo>
                                  <a:lnTo>
                                    <a:pt x="4706" y="850"/>
                                  </a:lnTo>
                                  <a:lnTo>
                                    <a:pt x="4728" y="755"/>
                                  </a:lnTo>
                                  <a:lnTo>
                                    <a:pt x="4752" y="662"/>
                                  </a:lnTo>
                                  <a:lnTo>
                                    <a:pt x="4779" y="573"/>
                                  </a:lnTo>
                                  <a:lnTo>
                                    <a:pt x="4809" y="486"/>
                                  </a:lnTo>
                                  <a:lnTo>
                                    <a:pt x="4841" y="405"/>
                                  </a:lnTo>
                                  <a:lnTo>
                                    <a:pt x="4874" y="330"/>
                                  </a:lnTo>
                                  <a:lnTo>
                                    <a:pt x="4908" y="259"/>
                                  </a:lnTo>
                                  <a:lnTo>
                                    <a:pt x="4941" y="195"/>
                                  </a:lnTo>
                                  <a:lnTo>
                                    <a:pt x="4975" y="140"/>
                                  </a:lnTo>
                                  <a:lnTo>
                                    <a:pt x="5009" y="93"/>
                                  </a:lnTo>
                                  <a:lnTo>
                                    <a:pt x="5040" y="55"/>
                                  </a:lnTo>
                                  <a:lnTo>
                                    <a:pt x="5072" y="25"/>
                                  </a:lnTo>
                                  <a:lnTo>
                                    <a:pt x="5100" y="6"/>
                                  </a:lnTo>
                                  <a:lnTo>
                                    <a:pt x="5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19050"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>
                              <a:outerShdw dist="12700" dir="3000000" algn="tl" rotWithShape="0">
                                <a:schemeClr val="tx1"/>
                              </a:outerShdw>
                            </a:effectLst>
                          </wps:spPr>
                          <wps:bodyPr rot="0" vert="horz" wrap="none" lIns="0" tIns="0" rIns="0" bIns="0" anchor="ctr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" name="Picture 13" descr="&quot;Valuable&quot; text in fancy script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prstClr val="black"/>
                              <a:schemeClr val="bg2">
                                <a:lumMod val="75000"/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878" y="14242"/>
                            <a:ext cx="3978233" cy="1555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4FF72E" id="Valuable" o:spid="_x0000_s1026" alt="&quot;Valuable&quot; text in fancy script" style="position:absolute;margin-left:222.65pt;margin-top:1in;width:326.9pt;height:123.85pt;z-index:-251645441;mso-wrap-distance-left:14.4pt;mso-wrap-distance-right:7.2pt;mso-position-horizontal-relative:page;mso-position-vertical-relative:page;mso-width-relative:margin;mso-height-relative:margin" coordsize="40873,15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" o:allowincell="f">
                <o:lock v:ext="edit" aspectratio="t"/>
                <v:group id="Group 12" o:spid="_x0000_s1027" style="position:absolute;width:40873;height:15636" coordsize="40893,15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1" o:spid="_x0000_s1028" alt="&quot;Valuable&quot; text in fancy script" style="position:absolute;top:1900;width:9804;height:10668;visibility:visible;mso-wrap-style:none;v-text-anchor:middle" coordsize="1544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" path="m1483,r18,2l1517,10r13,18l1538,54r6,35l1544,146r-4,64l1530,281r-15,75l1493,437r-24,85l1437,611r-33,91l1366,793r-41,91l1281,975r-47,91l1182,1152r-53,84l1074,1315r-56,73l959,1457r-59,59l838,1570r-61,43l714,1647r-61,21l589,1680r-51,-2l492,1670r-39,-17l417,1629r-29,-30l366,1566r-18,-36l336,1492r-6,-37l330,1407r4,-53l344,1295r14,-61l376,1168r19,-69l419,1030r26,-71l484,860r42,-99l567,664r38,-95l639,479r27,-85l676,352r6,-36l682,283r-8,-34l662,220,645,198,621,184r-28,-8l562,174r-38,8l482,198r-41,24l397,257r-43,44l310,356r-39,65l239,484r-21,60l204,601r-6,51l198,698r6,41l216,773r13,26l249,818r20,12l291,832r17,-4l326,824r10,l342,826r6,2l352,832r4,4l358,840r,6l356,866r-10,22l328,909r-22,20l279,947r-32,14l212,967r-30,l150,961,121,949,91,931,63,909,40,882,22,848,8,809,,765,2,714,12,658,30,601,55,540,87,480r40,-61l170,360r49,-55l271,251r55,-49l384,160r61,-37l506,95,567,75,627,65r51,-2l724,67r37,10l793,91r28,18l842,129r16,25l872,180r8,30l884,241r,46l878,334r-12,48l840,465r-29,87l781,637r-34,85l714,805r-32,83l651,969r-30,77l593,1121r-24,71l552,1257r-14,62l530,1376r,49l536,1461r10,31l562,1516r19,16l603,1544r26,6l658,1552r34,-10l728,1524r37,-30l805,1457r41,-48l888,1356r41,-61l971,1228r39,-72l1050,1079r38,-79l1123,919r32,-85l1184,749r26,-85l1232,581r16,-83l1260,417r7,-77l1265,316r-2,-27l1263,259r4,-33l1277,192r20,-36l1311,135r20,-22l1352,87r26,-26l1406,40r26,-20l1459,6,1483,xe" fillcolor="#8b0e04 [3204]" strokecolor="#f2f2f2 [3052]" strokeweight="1.5pt">
                    <v:stroke joinstyle="miter"/>
                    <v:shadow on="t" color="black [3213]" origin="-.5,-.5" offset=".22675mm,.27025mm"/>
                    <v:path arrowok="t" o:connecttype="custom" o:connectlocs="963295,6350;980440,56515;971550,178435;932815,331470;867410,503555;783590,676910;681990,835025;571500,962660;453390,1045845;341630,1065530;264795,1034415;220980,971550;209550,893445;227330,783590;266065,654050;334010,483235;405765,304165;433070,200660;420370,139700;376555,111760;306070,125730;224790,191135;151765,307340;125730,414020;137160,490855;170815,527050;207010,523240;220980,525780;227330,533400;219710,563880;177165,601345;115570,614045;57785,591185;13970,538480;1270,453390;34925,342900;107950,228600;207010,128270;321310,60325;430530,40005;503555,57785;544830,97790;561340,153035;549910,242570;495935,404495;433070,563880;376555,711835;341630,837565;340360,927735;368935,972820;417830,985520;485775,948690;563880,861060;641350,734060;713105,583565;768350,421640;800100,264795;802005,183515;810895,121920;845185,71755;892810,25400;941705,0" o:connectangles="0,0,0,0,0,0,0,0,0,0,0,0,0,0,0,0,0,0,0,0,0,0,0,0,0,0,0,0,0,0,0,0,0,0,0,0,0,0,0,0,0,0,0,0,0,0,0,0,0,0,0,0,0,0,0,0,0,0,0,0,0,0"/>
                  </v:shape>
                  <v:shape id="Freeform 12" o:spid="_x0000_s1029" alt="&quot;Valuable&quot; text in fancy script" style="position:absolute;left:2018;width:38875;height:15646;visibility:visible;mso-wrap-style:none;v-text-anchor:middle" coordsize="6122,2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" path="m4093,1120r-35,80l4020,1275r-38,67l3992,1399r12,50l4020,1490r20,32l4064,1547r25,18l4121,1575r33,l4188,1569r34,-18l4255,1528r30,-32l4234,1464r-46,-39l4149,1379r-32,-51l4097,1271r-12,-62l4085,1180r2,-30l4093,1120xm4245,1059r-25,6l4200,1075r-14,16l4176,1111r-6,23l4168,1160r,30l4176,1235r18,42l4222,1316r31,34l4293,1377r45,24l4350,1350r4,-52l4352,1247r-4,-36l4342,1178r-10,-34l4321,1116r-14,-25l4289,1073r-20,-12l4245,1059xm2080,500r-12,8l2057,526r-14,31l2027,599r-16,49l1995,703r-14,64l1966,834r-14,71l1940,978r-12,75l1918,1128r-6,73l1908,1269r-2,63l1908,1389r30,-71l1966,1245r25,-77l2011,1091r20,-77l2047,939r14,-74l2072,798r10,-61l2088,682r6,-48l2098,597r2,-28l2100,555r-4,-26l2092,512r-4,-10l2080,500xm4129,344r-10,8l4107,369r-12,28l4081,435r-14,47l4054,535r-14,58l4026,658r-12,67l4002,794r-12,71l3982,939r-7,71l3971,1079r-2,65l3969,1205r27,-69l4022,1063r24,-77l4065,911r20,-77l4101,761r14,-71l4127,622r8,-59l4143,508r4,-46l4149,425r,-26l4145,373r-4,-15l4135,348r-6,-4xm5007,276r-12,8l4981,304r-14,32l4953,375r-16,50l4922,482r-16,63l4892,612r-14,72l4864,757r-10,75l4845,907r-8,73l4833,1045r,66l4835,1168r29,-71l4892,1022r24,-77l4937,867r20,-77l4973,715r14,-71l4999,577r8,-63l5015,458r6,-45l5024,375r,-27l5024,332r-2,-24l5019,290r-6,-10l5007,276xm5123,r20,2l5159,14r14,23l5183,69r6,43l5191,182r-4,75l5177,340r-14,89l5145,520r-24,94l5096,709r-30,97l5032,899r-33,93l4961,1079r-37,81l4884,1235r-39,67l4852,1360r12,45l4876,1441r12,25l4902,1482r16,10l4934,1494r25,-8l4989,1470r32,-27l5054,1409r36,-40l5090,1360r-2,-8l5088,1294r6,-57l5108,1180r21,-56l5157,1069r34,-49l5230,972r46,-39l5325,897r57,-28l5444,850r65,-10l5552,840r38,6l5624,860r25,15l5671,897r16,24l5697,948r6,28l5701,1018r-12,41l5667,1105r-28,45l5604,1194r-40,43l5521,1279r-48,37l5424,1352r-50,29l5365,1385r-8,4l5349,1391r-18,-2l5317,1379r-6,-15l5313,1348r10,-18l5343,1310r55,-57l5444,1200r33,-50l5501,1105r16,-42l5525,1026r,-32l5521,970r-8,-20l5499,939r-16,-8l5463,929r-33,10l5394,960r-31,32l5333,1033r-26,48l5287,1134r-15,56l5266,1247r,55l5274,1348r13,37l5311,1417r30,24l5374,1454r40,10l5457,1464r46,-8l5550,1443r50,-24l5649,1389r48,-39l5746,1300r46,-57l5792,1243r43,-53l5877,1148r41,-30l5956,1101r37,-8l6031,1093r30,10l6086,1118r18,22l6116,1168r6,33l6122,1239r-6,42l6104,1324r-26,63l6043,1449r-46,57l5944,1561r-61,54l5809,1666r-79,45l5639,1755r-98,39l5434,1830r-117,32l5191,1889r-135,24l4912,1933r-154,14l4481,1968r-279,24l3921,2018r-279,27l3364,2075r-275,30l2816,2138r-267,34l2288,2208r-253,37l1790,2283r-236,39l1329,2364r-214,43l916,2451r-36,9l848,2464r-29,-2l787,2455r-75,-32l627,2391r-91,-31l439,2326,338,2294,237,2265,137,2237,40,2213r-22,-7l6,2192,,2178r2,-14l12,2154r16,-8l52,2142,4908,1773r132,-12l5159,1747r109,-18l5367,1709r87,-21l5533,1664r69,-26l5663,1611r54,-28l5762,1553r40,-29l5835,1494r28,-32l5889,1431r19,-32l5924,1369r14,-31l5950,1308r8,-24l5962,1263r,-18l5962,1237r-4,-8l5954,1223r-6,-6l5942,1215r-6,l5920,1219r-18,12l5883,1251r-24,28l5833,1314r-2,l5780,1377r-56,56l5661,1482r-65,42l5529,1557r-70,22l5388,1591r-59,l5276,1581r-50,-20l5183,1534r-36,-36l5117,1456r-47,54l5024,1553r-43,32l4941,1609r-37,13l4870,1630r-37,-2l4799,1617r-30,-22l4744,1567r-22,-33l4704,1492r-14,-45l4659,1474r-36,24l4582,1518r-46,14l4487,1539r-60,l4370,1530r-53,51l4259,1624r-61,32l4137,1680r-62,10l4034,1690r-40,-6l3957,1672r-34,-22l3891,1624r-25,-35l3842,1547r-18,-51l3775,1557r-50,52l3678,1650r-48,34l3587,1709r-42,16l3510,1733r-34,l3447,1725r-24,-14l3405,1694r-12,-22l3383,1644r-31,38l3316,1711r-37,24l3239,1749r-42,8l3154,1755r-42,-10l3075,1725r-34,-25l3012,1666r-22,-40l2942,1674r-47,39l2851,1747r-43,24l2768,1785r-35,7l2699,1792r-27,-5l2650,1775r-18,-18l2618,1737r-8,-26l2606,1684r,-46l2614,1589r-47,69l2519,1715r-47,44l2424,1792r-45,20l2337,1822r-29,-2l2280,1812r-22,-14l2237,1777r-14,-28l2211,1715r-6,-41l2205,1664r-46,51l2118,1757r-38,33l2043,1816r-36,18l1976,1846r-32,6l1906,1850r-31,-12l1845,1818r-26,-28l1798,1757r-18,-40l1764,1672r-46,55l1671,1775r-45,37l1582,1844r-41,24l1501,1881r-34,6l1432,1887r-28,-6l1380,1868r-17,-18l1349,1826r-8,-28l1309,1836r-35,30l1234,1889r-40,16l1155,1911r-42,l1072,1901r-36,-18l1003,1860r-28,-32l951,1792r-16,-41l928,1704r2,-58l937,1587r18,-61l981,1466r32,-59l1054,1352r46,-52l1151,1255r57,-40l1272,1184r65,-22l1408,1150r46,l1495,1154r38,8l1566,1176r28,20l1616,1219r15,28l1637,1283r,37l1629,1352r-13,25l1598,1397r-20,16l1556,1425r-19,8l1517,1439r-16,2l1483,1441r-20,l1444,1437r-16,-8l1416,1419r-6,-14l1412,1395r6,-8l1428,1381r12,-6l1452,1369r11,-9l1473,1346r6,-16l1479,1306r-6,-22l1461,1269r-15,-12l1424,1251r-24,-4l1376,1247r-47,10l1287,1277r-39,29l1212,1342r-31,41l1155,1429r-22,49l1117,1528r-10,49l1102,1624r,44l1106,1698r7,27l1123,1751r14,20l1155,1788r22,8l1202,1800r24,-8l1252,1779r26,-22l1303,1727r24,-35l1349,1650r18,-45l1380,1569r22,-33l1428,1510r27,-20l1485,1476r26,-6l1531,1470r13,6l1554,1488r4,18l1558,1522r-4,21l1550,1557r-6,22l1539,1607r-8,27l1525,1664r-8,30l1513,1717r-4,20l1509,1749r,6l1511,1761r2,4l1517,1767r6,2l1529,1769r17,-4l1570,1753r28,-22l1631,1704r36,-36l1705,1624r43,-51l1746,1555r-4,-95l1744,1364r8,-99l1764,1168r18,-97l1802,976r25,-93l1853,794r32,-85l1916,628r32,-77l1981,482r36,-63l2051,363r33,-47l2116,276r30,-29l2173,229r26,-8l2217,223r18,14l2248,259r10,33l2264,334r2,69l2262,480r-10,83l2238,650r-19,93l2195,836r-26,97l2140,1028r-34,94l2072,1213r-37,87l1997,1383r-39,75l1918,1526r10,55l1938,1626r12,36l1964,1688r13,17l1991,1713r16,2l2033,1709r28,-15l2090,1672r32,-32l2153,1605r34,-42l2223,1518r21,-81l2272,1360r30,-74l2306,1275r4,-12l2312,1253r-2,-4l2308,1247r-4,-2l2298,1245r-4,l2288,1247r-6,l2276,1249r-12,-2l2252,1245r-8,-8l2240,1227r2,-18l2254,1190r18,-22l2296,1146r29,-22l2357,1105r38,-16l2432,1077r40,-6l2492,1071r15,4l2521,1083r10,12l2535,1111r,17l2527,1148r-24,59l2478,1271r-28,63l2424,1397r-23,63l2383,1522r-10,57l2373,1634r4,28l2385,1682r10,12l2409,1696r21,-8l2454,1672r26,-28l2509,1609r30,-44l2573,1514r31,-56l2636,1395r32,-65l2697,1259r30,-71l2747,1146r25,-35l2800,1083r30,-22l2859,1047r26,-6l2905,1041r16,6l2931,1059r5,18l2934,1087r-1,14l2927,1122r-10,30l2903,1190r-14,41l2873,1277r-18,47l2840,1373r-16,50l2808,1470r-12,46l2784,1555r-8,36l2772,1620r-2,20l2772,1654r6,10l2786,1672r12,2l2816,1668r22,-12l2865,1636r32,-27l2931,1575r39,-43l2974,1474r10,-57l3004,1358r25,-60l3063,1243r40,-55l3148,1138r51,-43l3257,1057r61,-29l3381,1006r70,-10l3496,994r42,4l3575,1008r34,14l3638,1039r22,24l3674,1093r8,33l3680,1164r-8,32l3658,1221r-18,22l3621,1259r-22,12l3579,1279r-20,4l3545,1284r-19,2l3506,1284r-20,-3l3470,1275r-12,-10l3453,1251r2,-12l3462,1233r10,-6l3482,1221r14,-8l3506,1203r10,-11l3522,1174r,-22l3518,1130r-14,-17l3488,1103r-22,-8l3443,1093r-24,l3371,1103r-41,19l3290,1150r-35,36l3225,1229r-28,46l3178,1324r-18,49l3150,1423r-6,47l3144,1514r4,29l3156,1571r10,24l3182,1617r17,15l3221,1642r24,2l3269,1638r25,-16l3322,1601r26,-30l3371,1536r20,-42l3409,1449r14,-36l3445,1381r25,-25l3498,1334r30,-14l3555,1314r18,2l3587,1322r10,12l3601,1350r,18l3597,1387r-4,16l3589,1425r-8,26l3575,1480r-8,30l3561,1537r-6,26l3551,1583r,12l3551,1601r2,4l3557,1609r4,4l3565,1615r8,l3591,1609r26,-14l3646,1573r36,-32l3721,1502r42,-50l3808,1393r,l3804,1298r2,-97l3814,1105r12,-99l3842,911r20,-95l3886,723r27,-89l3941,549r32,-81l4004,393r34,-69l4069,261r34,-56l4135,158r31,-38l4196,91r28,-18l4249,65r18,4l4283,81r12,22l4305,136r6,44l4315,259r-6,85l4299,435r-16,94l4261,626r-25,97l4206,822r-34,97l4137,1014r29,-32l4200,958r38,-15l4277,937r44,l4360,948r38,20l4431,996r28,36l4481,1073r16,47l4506,1174r,59l4497,1298r-22,66l4443,1427r16,4l4479,1431r20,l4546,1423r45,-16l4635,1383r38,-33l4671,1334r-4,-97l4669,1140r7,-97l4690,947r16,-97l4728,755r24,-93l4779,573r30,-87l4841,405r33,-75l4908,259r33,-64l4975,140r34,-47l5040,55r32,-30l5100,6,5123,xe" fillcolor="#8b0e04 [3204]" strokecolor="#f2f2f2 [3052]" strokeweight="1.5pt">
                    <v:stroke joinstyle="miter"/>
                    <v:shadow on="t" color="black [3213]" origin="-.5,-.5" offset=".22675mm,.27025mm"/>
                    <v:path arrowok="t" o:connecttype="custom" o:connectlocs="2701925,970280;2651760,705485;2750820,726440;1239520,574675;1315720,506730;2591435,276225;2569210,626110;3179445,175260;3068955,705485;3190240,210820;3267075,330200;3122930,947420;3321050,617220;3612515,672465;3373755,855980;3448050,596265;3465195,929640;3848735,700405;3580765,1114425;1618615,1379220;278765,1477010;3345180,1097915;3778250,830580;3702685,834390;3190240,986155;2880360,972820;2439670,982345;2128520,1068070;1757680,1133475;1510665,1150620;1254760,1172210;931545,1198245;636905,1181100;848995,737870;988060,904875;929005,863600;733425,907415;811530,1115695;989330,966470;967105,1123315;1144270,619760;1419225,150495;1268095,878205;1388745,992505;1445260,793115;1591945,682625;1514475,1068070;1760220,705485;1824355,810895;1802130,1051560;2146935,638810;2285365,807085;2226310,763905;2030095,809625;2109470,1016635;2286635,868680;2263775,1025525;2452370,518160;2719705,51435;2691130,598805;2844165,908685;3053715,308610" o:connectangles="0,0,0,0,0,0,0,0,0,0,0,0,0,0,0,0,0,0,0,0,0,0,0,0,0,0,0,0,0,0,0,0,0,0,0,0,0,0,0,0,0,0,0,0,0,0,0,0,0,0,0,0,0,0,0,0,0,0,0,0,0,0"/>
                    <o:lock v:ext="edit" verticies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0" type="#_x0000_t75" alt="&quot;Valuable&quot; text in fancy script" style="position:absolute;left:1068;top:142;width:39783;height:15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">
                  <v:imagedata r:id="rId8" o:title="&quot;Valuable&quot; text in fancy script" recolortarget="black"/>
                </v:shape>
                <w10:wrap type="tight" anchorx="page" anchory="page"/>
              </v:group>
            </w:pict>
          </mc:Fallback>
        </mc:AlternateContent>
      </w:r>
      <w:r w:rsidR="00D52BD0">
        <w:t xml:space="preserve"> </w:t>
      </w:r>
      <w:sdt>
        <w:sdtPr>
          <w:alias w:val="Player:"/>
          <w:tag w:val="Player:"/>
          <w:id w:val="-971667538"/>
          <w:placeholder>
            <w:docPart w:val="463B91C373444C5A849F20058B401E88"/>
          </w:placeholder>
          <w:temporary/>
          <w:showingPlcHdr/>
          <w15:appearance w15:val="hidden"/>
        </w:sdtPr>
        <w:sdtEndPr/>
        <w:sdtContent>
          <w:r w:rsidR="00E91DEC">
            <w:t>Player</w:t>
          </w:r>
        </w:sdtContent>
      </w:sdt>
    </w:p>
    <w:p w14:paraId="5FF5296A" w14:textId="69950E4D" w:rsidR="00DD2D26" w:rsidRPr="005F1054" w:rsidRDefault="00DD2D26" w:rsidP="00DD2D26">
      <w:pPr>
        <w:pStyle w:val="Heading1"/>
      </w:pPr>
    </w:p>
    <w:p w14:paraId="5B42AE3C" w14:textId="1EC5A6F8" w:rsidR="003F12BF" w:rsidRDefault="00B14E1D">
      <w:r>
        <w:t>is hereby recognized as today’s MVP of the meeting at</w:t>
      </w:r>
      <w:bookmarkStart w:id="0" w:name="_GoBack"/>
      <w:bookmarkEnd w:id="0"/>
    </w:p>
    <w:p w14:paraId="3D4045FB" w14:textId="77777777" w:rsidR="00B14E1D" w:rsidRPr="00C83C1D" w:rsidRDefault="00B14E1D" w:rsidP="00B14E1D">
      <w:pPr>
        <w:pStyle w:val="Heading2"/>
      </w:pPr>
      <w:r>
        <w:t>Your TM Club NAME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 table"/>
      </w:tblPr>
      <w:tblGrid>
        <w:gridCol w:w="3123"/>
        <w:gridCol w:w="9549"/>
      </w:tblGrid>
      <w:tr w:rsidR="00491D9D" w14:paraId="4C76C065" w14:textId="77777777" w:rsidTr="00021A12">
        <w:trPr>
          <w:trHeight w:val="3024"/>
        </w:trPr>
        <w:tc>
          <w:tcPr>
            <w:tcW w:w="3123" w:type="dxa"/>
            <w:vAlign w:val="center"/>
          </w:tcPr>
          <w:p w14:paraId="63FA15F2" w14:textId="5FDDFBB9" w:rsidR="00491D9D" w:rsidRDefault="00B14E1D" w:rsidP="00DD2D26">
            <w:pPr>
              <w:pStyle w:val="NoSpacing"/>
            </w:pPr>
            <w:r w:rsidRPr="00B14E1D">
              <w:drawing>
                <wp:inline distT="0" distB="0" distL="0" distR="0" wp14:anchorId="620ED168" wp14:editId="0BD11B79">
                  <wp:extent cx="2002068" cy="17430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657" cy="1754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9" w:type="dxa"/>
            <w:tcMar>
              <w:left w:w="950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 table"/>
            </w:tblPr>
            <w:tblGrid>
              <w:gridCol w:w="2411"/>
              <w:gridCol w:w="6188"/>
            </w:tblGrid>
            <w:tr w:rsidR="00491D9D" w14:paraId="30BBA44F" w14:textId="77777777" w:rsidTr="00BA2779">
              <w:trPr>
                <w:trHeight w:val="1377"/>
                <w:jc w:val="right"/>
              </w:trPr>
              <w:tc>
                <w:tcPr>
                  <w:tcW w:w="2411" w:type="dxa"/>
                  <w:vAlign w:val="bottom"/>
                </w:tcPr>
                <w:p w14:paraId="0C28CD38" w14:textId="77777777" w:rsidR="00DD2D26" w:rsidRPr="00C91816" w:rsidRDefault="00013A1A" w:rsidP="00DD2D26">
                  <w:pPr>
                    <w:pStyle w:val="Heading3"/>
                  </w:pPr>
                  <w:sdt>
                    <w:sdtPr>
                      <w:alias w:val="Presented by:"/>
                      <w:tag w:val="Presented by:"/>
                      <w:id w:val="-2116810580"/>
                      <w:placeholder>
                        <w:docPart w:val="624C904C474E4BAEA7EFF0EC6C1273E8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E91DEC" w:rsidRPr="00C91816">
                        <w:t>Presented By:</w:t>
                      </w:r>
                    </w:sdtContent>
                  </w:sdt>
                </w:p>
              </w:tc>
              <w:tc>
                <w:tcPr>
                  <w:tcW w:w="6188" w:type="dxa"/>
                  <w:vAlign w:val="bottom"/>
                </w:tcPr>
                <w:p w14:paraId="14558AD4" w14:textId="77777777" w:rsidR="00DD2D26" w:rsidRPr="00C91816" w:rsidRDefault="00DD2D26" w:rsidP="00DD2D26">
                  <w:pPr>
                    <w:pStyle w:val="Heading4"/>
                  </w:pPr>
                </w:p>
              </w:tc>
            </w:tr>
            <w:tr w:rsidR="00491D9D" w14:paraId="4870BAA0" w14:textId="77777777" w:rsidTr="00BA2779">
              <w:trPr>
                <w:trHeight w:val="1150"/>
                <w:jc w:val="right"/>
              </w:trPr>
              <w:sdt>
                <w:sdtPr>
                  <w:alias w:val="On this day:"/>
                  <w:tag w:val="On this day:"/>
                  <w:id w:val="2011643805"/>
                  <w:placeholder>
                    <w:docPart w:val="D08D793C53A54F7080F8B4E8D3B95953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411" w:type="dxa"/>
                      <w:vAlign w:val="bottom"/>
                    </w:tcPr>
                    <w:p w14:paraId="299B3481" w14:textId="77777777" w:rsidR="00491D9D" w:rsidRDefault="00E91DEC" w:rsidP="00C91816">
                      <w:pPr>
                        <w:pStyle w:val="Heading3"/>
                      </w:pPr>
                      <w:r>
                        <w:t>On This Day:</w:t>
                      </w:r>
                    </w:p>
                  </w:tc>
                </w:sdtContent>
              </w:sdt>
              <w:tc>
                <w:tcPr>
                  <w:tcW w:w="6188" w:type="dxa"/>
                  <w:tcMar>
                    <w:top w:w="144" w:type="dxa"/>
                  </w:tcMar>
                  <w:vAlign w:val="bottom"/>
                </w:tcPr>
                <w:p w14:paraId="423A0F7B" w14:textId="77777777" w:rsidR="00491D9D" w:rsidRDefault="00491D9D" w:rsidP="00C91816">
                  <w:pPr>
                    <w:pStyle w:val="Heading4"/>
                  </w:pPr>
                </w:p>
              </w:tc>
            </w:tr>
          </w:tbl>
          <w:p w14:paraId="27B456E8" w14:textId="77777777" w:rsidR="00491D9D" w:rsidRDefault="00491D9D" w:rsidP="00DD2D26"/>
        </w:tc>
      </w:tr>
    </w:tbl>
    <w:p w14:paraId="02BFD2CA" w14:textId="77777777" w:rsidR="003F12BF" w:rsidRDefault="003F12BF" w:rsidP="00435900">
      <w:pPr>
        <w:pStyle w:val="NoSpacing"/>
      </w:pPr>
    </w:p>
    <w:sectPr w:rsidR="003F12BF" w:rsidSect="007B41C2">
      <w:headerReference w:type="default" r:id="rId10"/>
      <w:footerReference w:type="default" r:id="rId11"/>
      <w:headerReference w:type="first" r:id="rId12"/>
      <w:pgSz w:w="15840" w:h="12240" w:orient="landscape" w:code="1"/>
      <w:pgMar w:top="2592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E8A017" w14:textId="77777777" w:rsidR="00013A1A" w:rsidRDefault="00013A1A">
      <w:pPr>
        <w:spacing w:after="0" w:line="240" w:lineRule="auto"/>
      </w:pPr>
      <w:r>
        <w:separator/>
      </w:r>
    </w:p>
  </w:endnote>
  <w:endnote w:type="continuationSeparator" w:id="0">
    <w:p w14:paraId="2A9E4A6F" w14:textId="77777777" w:rsidR="00013A1A" w:rsidRDefault="00013A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80501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FFFDD4" w14:textId="77777777" w:rsidR="002F6430" w:rsidRDefault="002F64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4A1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37C4E9" w14:textId="77777777" w:rsidR="00013A1A" w:rsidRDefault="00013A1A">
      <w:pPr>
        <w:spacing w:after="0" w:line="240" w:lineRule="auto"/>
      </w:pPr>
      <w:r>
        <w:separator/>
      </w:r>
    </w:p>
  </w:footnote>
  <w:footnote w:type="continuationSeparator" w:id="0">
    <w:p w14:paraId="0A11E11F" w14:textId="77777777" w:rsidR="00013A1A" w:rsidRDefault="00013A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2460B2" w14:textId="77777777" w:rsidR="00236181" w:rsidRDefault="00236181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6D2A77F" wp14:editId="5A706E4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17" name="Group 17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Black border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" name="Rectangle border" descr="2 rectangle frames interwoven at the corners with starburst rays extending from the center to the edges"/>
                      <wps:cNvSpPr>
                        <a:spLocks noChangeAspect="1"/>
                      </wps:cNvSpPr>
                      <wps:spPr>
                        <a:xfrm>
                          <a:off x="180975" y="161925"/>
                          <a:ext cx="8833104" cy="6538144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A853E6" id="Group 17" o:spid="_x0000_s1026" alt="2 rectangle frames interwoven at the corners with starburst rays extending from the center to the edges" style="position:absolute;margin-left:0;margin-top:0;width:724.3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alt="2 rectangle frames interwoven at the corners with starburst rays extending from the center to the edges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2 rectangle frames interwoven at the corners with starburst rays extending from the center to the edges"/>
              </v:shape>
              <v:shape id="Black border" o:spid="_x0000_s1028" type="#_x0000_t75" alt="2 rectangle frames interwoven at the corners with starburst rays extending from the center to the edges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2 rectangle frames interwoven at the corners with starburst rays extending from the center to the edges"/>
              </v:shape>
              <v:rect id="Rectangle border" o:spid="_x0000_s1029" alt="2 rectangle frames interwoven at the corners with starburst rays extending from the center to the edges" style="position:absolute;left:1809;top:1619;width:88331;height:65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" filled="f" strokecolor="#8b0e04 [3204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B7360D" w14:textId="77777777" w:rsidR="00B9539F" w:rsidRDefault="007B41C2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6429985" wp14:editId="640837F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22" name="Group 22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23" name="Rays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Black border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Rectangle border" descr="2 rectangle frames interwoven at the corners with starburst rays extending from the center to the edges"/>
                      <wps:cNvSpPr>
                        <a:spLocks noChangeAspect="1"/>
                      </wps:cNvSpPr>
                      <wps:spPr>
                        <a:xfrm>
                          <a:off x="180975" y="161925"/>
                          <a:ext cx="8833104" cy="6538144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9953E6" id="Group 22" o:spid="_x0000_s1026" alt="2 rectangle frames interwoven at the corners with starburst rays extending from the center to the edges" style="position:absolute;margin-left:0;margin-top:0;width:724.3pt;height:540.7pt;z-index:-251655168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alt="2 rectangle frames interwoven at the corners with starburst rays extending from the center to the edges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">
                <v:imagedata r:id="rId3" o:title="2 rectangle frames interwoven at the corners with starburst rays extending from the center to the edges"/>
              </v:shape>
              <v:shape id="Black border" o:spid="_x0000_s1028" type="#_x0000_t75" alt="2 rectangle frames interwoven at the corners with starburst rays extending from the center to the edges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">
                <v:imagedata r:id="rId4" o:title="2 rectangle frames interwoven at the corners with starburst rays extending from the center to the edges"/>
              </v:shape>
              <v:rect id="Rectangle border" o:spid="_x0000_s1029" alt="2 rectangle frames interwoven at the corners with starburst rays extending from the center to the edges" style="position:absolute;left:1809;top:1619;width:88331;height:65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" filled="f" strokecolor="#8b0e04 [3204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438519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BC9AA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B16D79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1883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442239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A0CEDB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924789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E24FA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238B58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96A13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E1D"/>
    <w:rsid w:val="00013A1A"/>
    <w:rsid w:val="00021A12"/>
    <w:rsid w:val="000B5BAC"/>
    <w:rsid w:val="000C0713"/>
    <w:rsid w:val="000F3216"/>
    <w:rsid w:val="00236181"/>
    <w:rsid w:val="002F6430"/>
    <w:rsid w:val="003A034C"/>
    <w:rsid w:val="003E1D52"/>
    <w:rsid w:val="003F12BF"/>
    <w:rsid w:val="00435900"/>
    <w:rsid w:val="00491D9D"/>
    <w:rsid w:val="004D7937"/>
    <w:rsid w:val="00530441"/>
    <w:rsid w:val="005D4B12"/>
    <w:rsid w:val="005F1054"/>
    <w:rsid w:val="00672D65"/>
    <w:rsid w:val="00794A12"/>
    <w:rsid w:val="007B41C2"/>
    <w:rsid w:val="008114D5"/>
    <w:rsid w:val="00823CE5"/>
    <w:rsid w:val="008A48EF"/>
    <w:rsid w:val="009811CC"/>
    <w:rsid w:val="009828FE"/>
    <w:rsid w:val="00AB1BE3"/>
    <w:rsid w:val="00AC66E4"/>
    <w:rsid w:val="00B14E1D"/>
    <w:rsid w:val="00B9539F"/>
    <w:rsid w:val="00BA2779"/>
    <w:rsid w:val="00C762CF"/>
    <w:rsid w:val="00C91816"/>
    <w:rsid w:val="00D52BD0"/>
    <w:rsid w:val="00D5535D"/>
    <w:rsid w:val="00DD2D26"/>
    <w:rsid w:val="00E91DEC"/>
    <w:rsid w:val="00F0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970F83"/>
  <w15:docId w15:val="{49B9DA96-6C4D-46B4-85D8-C612F7F4E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114D5"/>
  </w:style>
  <w:style w:type="paragraph" w:styleId="Heading1">
    <w:name w:val="heading 1"/>
    <w:basedOn w:val="Normal"/>
    <w:link w:val="Heading1Char"/>
    <w:uiPriority w:val="9"/>
    <w:qFormat/>
    <w:rsid w:val="00672D65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672D65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672D65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C91816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044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5BA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044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044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044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sid w:val="000F3216"/>
    <w:rPr>
      <w:color w:val="595959" w:themeColor="text1" w:themeTint="A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672D65"/>
    <w:pP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672D6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styleId="Header">
    <w:name w:val="header"/>
    <w:basedOn w:val="Normal"/>
    <w:link w:val="HeaderChar"/>
    <w:uiPriority w:val="99"/>
    <w:unhideWhenUsed/>
    <w:rsid w:val="009828FE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28FE"/>
  </w:style>
  <w:style w:type="paragraph" w:styleId="Footer">
    <w:name w:val="footer"/>
    <w:basedOn w:val="Normal"/>
    <w:link w:val="FooterChar"/>
    <w:uiPriority w:val="99"/>
    <w:unhideWhenUsed/>
    <w:rsid w:val="009828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28FE"/>
  </w:style>
  <w:style w:type="paragraph" w:styleId="Bibliography">
    <w:name w:val="Bibliography"/>
    <w:basedOn w:val="Normal"/>
    <w:next w:val="Normal"/>
    <w:uiPriority w:val="37"/>
    <w:semiHidden/>
    <w:unhideWhenUsed/>
    <w:rsid w:val="00530441"/>
  </w:style>
  <w:style w:type="paragraph" w:styleId="BlockText">
    <w:name w:val="Block Text"/>
    <w:basedOn w:val="Normal"/>
    <w:uiPriority w:val="99"/>
    <w:semiHidden/>
    <w:unhideWhenUsed/>
    <w:rsid w:val="00530441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53044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30441"/>
  </w:style>
  <w:style w:type="paragraph" w:styleId="BodyText2">
    <w:name w:val="Body Text 2"/>
    <w:basedOn w:val="Normal"/>
    <w:link w:val="BodyText2Char"/>
    <w:uiPriority w:val="99"/>
    <w:semiHidden/>
    <w:unhideWhenUsed/>
    <w:rsid w:val="0053044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30441"/>
  </w:style>
  <w:style w:type="paragraph" w:styleId="BodyText3">
    <w:name w:val="Body Text 3"/>
    <w:basedOn w:val="Normal"/>
    <w:link w:val="BodyText3Char"/>
    <w:uiPriority w:val="99"/>
    <w:semiHidden/>
    <w:unhideWhenUsed/>
    <w:rsid w:val="00530441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30441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30441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30441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3044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30441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30441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30441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3044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30441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30441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30441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0B5BAC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30441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30441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30441"/>
  </w:style>
  <w:style w:type="table" w:styleId="ColorfulGrid">
    <w:name w:val="Colorful Grid"/>
    <w:basedOn w:val="TableNormal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3044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0441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0441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04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0441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30441"/>
  </w:style>
  <w:style w:type="character" w:customStyle="1" w:styleId="DateChar">
    <w:name w:val="Date Char"/>
    <w:basedOn w:val="DefaultParagraphFont"/>
    <w:link w:val="Date"/>
    <w:uiPriority w:val="99"/>
    <w:semiHidden/>
    <w:rsid w:val="00530441"/>
  </w:style>
  <w:style w:type="paragraph" w:styleId="DocumentMap">
    <w:name w:val="Document Map"/>
    <w:basedOn w:val="Normal"/>
    <w:link w:val="DocumentMapChar"/>
    <w:uiPriority w:val="99"/>
    <w:semiHidden/>
    <w:unhideWhenUsed/>
    <w:rsid w:val="00530441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30441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30441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30441"/>
  </w:style>
  <w:style w:type="character" w:styleId="Emphasis">
    <w:name w:val="Emphasis"/>
    <w:basedOn w:val="DefaultParagraphFont"/>
    <w:uiPriority w:val="20"/>
    <w:semiHidden/>
    <w:qFormat/>
    <w:rsid w:val="0053044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3044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30441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30441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53044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30441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3044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30441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30441"/>
    <w:rPr>
      <w:sz w:val="22"/>
      <w:szCs w:val="20"/>
    </w:rPr>
  </w:style>
  <w:style w:type="table" w:styleId="GridTable1Light">
    <w:name w:val="Grid Table 1 Light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672D65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72D65"/>
    <w:rPr>
      <w:rFonts w:eastAsiaTheme="majorEastAsia" w:cstheme="majorBidi"/>
      <w:caps/>
      <w:sz w:val="66"/>
    </w:rPr>
  </w:style>
  <w:style w:type="character" w:customStyle="1" w:styleId="Heading3Char">
    <w:name w:val="Heading 3 Char"/>
    <w:basedOn w:val="DefaultParagraphFont"/>
    <w:link w:val="Heading3"/>
    <w:uiPriority w:val="9"/>
    <w:rsid w:val="00672D65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9181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0441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5BAC"/>
    <w:rPr>
      <w:rFonts w:asciiTheme="majorHAnsi" w:eastAsiaTheme="majorEastAsia" w:hAnsiTheme="majorHAnsi" w:cstheme="majorBidi"/>
      <w:b/>
      <w:color w:val="45060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0441"/>
    <w:rPr>
      <w:rFonts w:asciiTheme="majorHAnsi" w:eastAsiaTheme="majorEastAsia" w:hAnsiTheme="majorHAnsi" w:cstheme="majorBidi"/>
      <w:i/>
      <w:iCs/>
      <w:color w:val="45060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0441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0441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530441"/>
  </w:style>
  <w:style w:type="paragraph" w:styleId="HTMLAddress">
    <w:name w:val="HTML Address"/>
    <w:basedOn w:val="Normal"/>
    <w:link w:val="HTMLAddressChar"/>
    <w:uiPriority w:val="99"/>
    <w:semiHidden/>
    <w:unhideWhenUsed/>
    <w:rsid w:val="00530441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30441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3044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3044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3044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3044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30441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30441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53044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3044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30441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F3216"/>
    <w:rPr>
      <w:color w:val="004E85" w:themeColor="accent3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30441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3044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530441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B5BAC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B5BAC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0B5BAC"/>
    <w:rPr>
      <w:b/>
      <w:bCs/>
      <w:caps w:val="0"/>
      <w:smallCaps/>
      <w:color w:val="8B0E04" w:themeColor="accent1"/>
      <w:spacing w:val="0"/>
    </w:rPr>
  </w:style>
  <w:style w:type="table" w:styleId="LightGrid">
    <w:name w:val="Light Grid"/>
    <w:basedOn w:val="TableNormal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304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30441"/>
  </w:style>
  <w:style w:type="paragraph" w:styleId="List">
    <w:name w:val="List"/>
    <w:basedOn w:val="Normal"/>
    <w:uiPriority w:val="99"/>
    <w:semiHidden/>
    <w:unhideWhenUsed/>
    <w:rsid w:val="0053044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3044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3044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3044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3044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3044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3044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3044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30441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30441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3044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3044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3044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3044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3044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30441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30441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30441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30441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30441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53044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304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30441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304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3044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0"/>
    <w:unhideWhenUsed/>
    <w:rsid w:val="0053044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53044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3044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30441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30441"/>
  </w:style>
  <w:style w:type="character" w:styleId="PageNumber">
    <w:name w:val="page number"/>
    <w:basedOn w:val="DefaultParagraphFont"/>
    <w:uiPriority w:val="99"/>
    <w:semiHidden/>
    <w:unhideWhenUsed/>
    <w:rsid w:val="00530441"/>
  </w:style>
  <w:style w:type="table" w:styleId="PlainTable1">
    <w:name w:val="Plain Table 1"/>
    <w:basedOn w:val="TableNormal"/>
    <w:uiPriority w:val="4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30441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30441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0B5BAC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B5BAC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3044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30441"/>
  </w:style>
  <w:style w:type="character" w:styleId="Strong">
    <w:name w:val="Strong"/>
    <w:basedOn w:val="DefaultParagraphFont"/>
    <w:uiPriority w:val="22"/>
    <w:semiHidden/>
    <w:qFormat/>
    <w:rsid w:val="00530441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8114D5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8114D5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530441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530441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530441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30441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30441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3044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3044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30441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30441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30441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30441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30441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30441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30441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3044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30441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30441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30441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30441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30441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53044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3044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3044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30441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3044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3044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30441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3044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3044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3044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3044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304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30441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30441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30441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3044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3044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30441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30441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30441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30441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30441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30441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30441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30441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3044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vaeros\AppData\Roaming\Microsoft\Templates\Most%20Valuable%20Player%20award%20certific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E63122886164F5F83FE720624E867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CDBC35-177F-446C-9ADE-A05723D66513}"/>
      </w:docPartPr>
      <w:docPartBody>
        <w:p w:rsidR="00000000" w:rsidRDefault="009A59F8">
          <w:pPr>
            <w:pStyle w:val="EE63122886164F5F83FE720624E8676A"/>
          </w:pPr>
          <w:r>
            <w:t>Most</w:t>
          </w:r>
        </w:p>
      </w:docPartBody>
    </w:docPart>
    <w:docPart>
      <w:docPartPr>
        <w:name w:val="463B91C373444C5A849F20058B401E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CC4F56-6737-4F54-9638-6A4EE1610059}"/>
      </w:docPartPr>
      <w:docPartBody>
        <w:p w:rsidR="00000000" w:rsidRDefault="009A59F8">
          <w:pPr>
            <w:pStyle w:val="463B91C373444C5A849F20058B401E88"/>
          </w:pPr>
          <w:r>
            <w:t>Player</w:t>
          </w:r>
        </w:p>
      </w:docPartBody>
    </w:docPart>
    <w:docPart>
      <w:docPartPr>
        <w:name w:val="624C904C474E4BAEA7EFF0EC6C1273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C93E0-1147-4785-B08C-663220FEAB77}"/>
      </w:docPartPr>
      <w:docPartBody>
        <w:p w:rsidR="00000000" w:rsidRDefault="009A59F8">
          <w:pPr>
            <w:pStyle w:val="624C904C474E4BAEA7EFF0EC6C1273E8"/>
          </w:pPr>
          <w:r w:rsidRPr="00C91816">
            <w:t>Presented By:</w:t>
          </w:r>
        </w:p>
      </w:docPartBody>
    </w:docPart>
    <w:docPart>
      <w:docPartPr>
        <w:name w:val="D08D793C53A54F7080F8B4E8D3B959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65C009-E98C-498E-B2F5-14A55FAB3230}"/>
      </w:docPartPr>
      <w:docPartBody>
        <w:p w:rsidR="00000000" w:rsidRDefault="009A59F8">
          <w:pPr>
            <w:pStyle w:val="D08D793C53A54F7080F8B4E8D3B95953"/>
          </w:pPr>
          <w:r>
            <w:t>On This Day: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9F8"/>
    <w:rsid w:val="009A5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E63122886164F5F83FE720624E8676A">
    <w:name w:val="EE63122886164F5F83FE720624E8676A"/>
  </w:style>
  <w:style w:type="paragraph" w:customStyle="1" w:styleId="463B91C373444C5A849F20058B401E88">
    <w:name w:val="463B91C373444C5A849F20058B401E88"/>
  </w:style>
  <w:style w:type="paragraph" w:customStyle="1" w:styleId="AA73D6C4D6394078BDBEF9C8520B32C1">
    <w:name w:val="AA73D6C4D6394078BDBEF9C8520B32C1"/>
  </w:style>
  <w:style w:type="paragraph" w:customStyle="1" w:styleId="BFD76144DE4F4DAEA22C4CCB1897849F">
    <w:name w:val="BFD76144DE4F4DAEA22C4CCB1897849F"/>
  </w:style>
  <w:style w:type="paragraph" w:customStyle="1" w:styleId="A8594D696324480A9344174175D460F0">
    <w:name w:val="A8594D696324480A9344174175D460F0"/>
  </w:style>
  <w:style w:type="paragraph" w:customStyle="1" w:styleId="624C904C474E4BAEA7EFF0EC6C1273E8">
    <w:name w:val="624C904C474E4BAEA7EFF0EC6C1273E8"/>
  </w:style>
  <w:style w:type="paragraph" w:customStyle="1" w:styleId="4735A3D3B7224756B5FFDC0256B07237">
    <w:name w:val="4735A3D3B7224756B5FFDC0256B07237"/>
  </w:style>
  <w:style w:type="paragraph" w:customStyle="1" w:styleId="D08D793C53A54F7080F8B4E8D3B95953">
    <w:name w:val="D08D793C53A54F7080F8B4E8D3B95953"/>
  </w:style>
  <w:style w:type="paragraph" w:customStyle="1" w:styleId="EF40E885676E4A5D82811753BA42AA5F">
    <w:name w:val="EF40E885676E4A5D82811753BA42AA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Most Valuable Player award certificate.dotx</Template>
  <TotalTime>5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idk my bff Ted</dc:creator>
  <cp:keywords/>
  <cp:lastModifiedBy>Zevaeros Soreavez</cp:lastModifiedBy>
  <cp:revision>1</cp:revision>
  <dcterms:created xsi:type="dcterms:W3CDTF">2018-06-03T15:54:00Z</dcterms:created>
  <dcterms:modified xsi:type="dcterms:W3CDTF">2018-06-03T16:04:00Z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