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E62AD" w14:textId="76CA990C" w:rsidR="005E66C2" w:rsidRPr="00886EFB" w:rsidRDefault="00281929" w:rsidP="00886EFB">
      <w:pPr>
        <w:pStyle w:val="Title"/>
      </w:pPr>
      <w:r w:rsidRPr="00886EFB">
        <w:t>Best Table Topic</w:t>
      </w:r>
    </w:p>
    <w:p w14:paraId="70CC6F25" w14:textId="4D0818F5" w:rsidR="005E66C2" w:rsidRDefault="005E66C2" w:rsidP="00006B66">
      <w:pPr>
        <w:pStyle w:val="Heading1"/>
      </w:pPr>
    </w:p>
    <w:p w14:paraId="6DD0D8A6" w14:textId="3407F0A2" w:rsidR="005E66C2" w:rsidRDefault="00281929">
      <w:r>
        <w:t>is hereby recognized for delivering the best impromptu speech today at</w:t>
      </w:r>
      <w:r w:rsidR="005B2830">
        <w:t xml:space="preserve"> the meeting of</w:t>
      </w:r>
      <w:bookmarkStart w:id="0" w:name="_GoBack"/>
      <w:bookmarkEnd w:id="0"/>
    </w:p>
    <w:p w14:paraId="00143C0A" w14:textId="11EAD5A7" w:rsidR="005E66C2" w:rsidRPr="00006B66" w:rsidRDefault="00281929" w:rsidP="00006B66">
      <w:pPr>
        <w:pStyle w:val="Heading2"/>
      </w:pPr>
      <w:r>
        <w:t>YouR CLUB NAME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14:paraId="4E4285B1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234FF61F" w14:textId="736EB485" w:rsidR="008B62B2" w:rsidRDefault="00886EFB">
            <w:pPr>
              <w:spacing w:after="0" w:line="240" w:lineRule="auto"/>
            </w:pPr>
            <w:r w:rsidRPr="00913359">
              <w:drawing>
                <wp:inline distT="0" distB="0" distL="0" distR="0" wp14:anchorId="791042DB" wp14:editId="7FE1C52A">
                  <wp:extent cx="1983105" cy="17265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14:paraId="1064A748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4DA1B65D" w14:textId="77777777" w:rsidR="008B62B2" w:rsidRPr="008B62B2" w:rsidRDefault="00387454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D0CC6976ACD54B3390CFF48E1D345A8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4FDDF09D" w14:textId="2ABC9B6A" w:rsidR="008B62B2" w:rsidRPr="008B62B2" w:rsidRDefault="008B62B2" w:rsidP="008B62B2">
                  <w:pPr>
                    <w:pStyle w:val="Heading4"/>
                  </w:pPr>
                </w:p>
              </w:tc>
            </w:tr>
            <w:tr w:rsidR="008B62B2" w:rsidRPr="008B62B2" w14:paraId="7C14BC9A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00722C62" w14:textId="77777777" w:rsidR="008B62B2" w:rsidRPr="008B62B2" w:rsidRDefault="00387454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BCCC3384B61144CDAD886483423A702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371D5A0F" w14:textId="4780834C" w:rsidR="008B62B2" w:rsidRPr="008B62B2" w:rsidRDefault="008B62B2" w:rsidP="008B62B2">
                  <w:pPr>
                    <w:pStyle w:val="Heading4"/>
                  </w:pPr>
                </w:p>
              </w:tc>
            </w:tr>
          </w:tbl>
          <w:p w14:paraId="42944C5E" w14:textId="77777777" w:rsidR="008B62B2" w:rsidRDefault="008B62B2">
            <w:pPr>
              <w:spacing w:after="0" w:line="240" w:lineRule="auto"/>
            </w:pPr>
          </w:p>
        </w:tc>
      </w:tr>
    </w:tbl>
    <w:p w14:paraId="690FC571" w14:textId="77777777" w:rsidR="00982BCF" w:rsidRDefault="00982BCF" w:rsidP="00DD1D5B">
      <w:pPr>
        <w:pStyle w:val="NoSpacing"/>
      </w:pPr>
    </w:p>
    <w:sectPr w:rsidR="00982BCF" w:rsidSect="00DD1D5B">
      <w:headerReference w:type="default" r:id="rId8"/>
      <w:footerReference w:type="default" r:id="rId9"/>
      <w:headerReference w:type="first" r:id="rId10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DFEB2" w14:textId="77777777" w:rsidR="00387454" w:rsidRDefault="00387454">
      <w:pPr>
        <w:spacing w:after="0" w:line="240" w:lineRule="auto"/>
      </w:pPr>
      <w:r>
        <w:separator/>
      </w:r>
    </w:p>
  </w:endnote>
  <w:endnote w:type="continuationSeparator" w:id="0">
    <w:p w14:paraId="5429AD53" w14:textId="77777777" w:rsidR="00387454" w:rsidRDefault="0038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A4259E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821A8" w14:textId="77777777" w:rsidR="00387454" w:rsidRDefault="00387454">
      <w:pPr>
        <w:spacing w:after="0" w:line="240" w:lineRule="auto"/>
      </w:pPr>
      <w:r>
        <w:separator/>
      </w:r>
    </w:p>
  </w:footnote>
  <w:footnote w:type="continuationSeparator" w:id="0">
    <w:p w14:paraId="1AE5AA98" w14:textId="77777777" w:rsidR="00387454" w:rsidRDefault="00387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0EBDC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766A11D4" wp14:editId="5E3AE2D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DF9E8C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78A37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141DDAAE" wp14:editId="585B06F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8704C5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929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81929"/>
    <w:rsid w:val="00387454"/>
    <w:rsid w:val="00442795"/>
    <w:rsid w:val="004F1A3A"/>
    <w:rsid w:val="00575585"/>
    <w:rsid w:val="00581C4F"/>
    <w:rsid w:val="005B2830"/>
    <w:rsid w:val="005E66C2"/>
    <w:rsid w:val="006D6821"/>
    <w:rsid w:val="007C49DA"/>
    <w:rsid w:val="007D7E74"/>
    <w:rsid w:val="00873E8C"/>
    <w:rsid w:val="00886EFB"/>
    <w:rsid w:val="008A5513"/>
    <w:rsid w:val="008B62B2"/>
    <w:rsid w:val="00982BCF"/>
    <w:rsid w:val="00A3264F"/>
    <w:rsid w:val="00A36B7F"/>
    <w:rsid w:val="00AF4037"/>
    <w:rsid w:val="00B36BA2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B4C02E"/>
  <w15:docId w15:val="{8C271046-17D8-4DFE-9C14-5BF52F08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886EFB"/>
    <w:pPr>
      <w:pBdr>
        <w:top w:val="single" w:sz="4" w:space="1" w:color="auto"/>
        <w:bottom w:val="single" w:sz="4" w:space="1" w:color="auto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A17CCC" w:themeColor="accent5" w:themeTint="9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886EFB"/>
    <w:rPr>
      <w:rFonts w:asciiTheme="majorHAnsi" w:eastAsiaTheme="majorEastAsia" w:hAnsiTheme="majorHAnsi" w:cstheme="majorBidi"/>
      <w:b/>
      <w:bCs/>
      <w:caps/>
      <w:color w:val="A17CCC" w:themeColor="accent5" w:themeTint="9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vaeros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0CC6976ACD54B3390CFF48E1D345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E4053-0032-4CFB-85C0-6E8D29AECFE6}"/>
      </w:docPartPr>
      <w:docPartBody>
        <w:p w:rsidR="00000000" w:rsidRDefault="00EA22CC">
          <w:pPr>
            <w:pStyle w:val="D0CC6976ACD54B3390CFF48E1D345A83"/>
          </w:pPr>
          <w:r>
            <w:t>Presented By:</w:t>
          </w:r>
        </w:p>
      </w:docPartBody>
    </w:docPart>
    <w:docPart>
      <w:docPartPr>
        <w:name w:val="BCCC3384B61144CDAD886483423A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406B6-A46D-431D-B6AD-231463D408BC}"/>
      </w:docPartPr>
      <w:docPartBody>
        <w:p w:rsidR="00000000" w:rsidRDefault="00EA22CC">
          <w:pPr>
            <w:pStyle w:val="BCCC3384B61144CDAD886483423A7020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2CC"/>
    <w:rsid w:val="00EA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DBF6EA749441968B36F918BDBB237B">
    <w:name w:val="19DBF6EA749441968B36F918BDBB237B"/>
  </w:style>
  <w:style w:type="paragraph" w:customStyle="1" w:styleId="A1D96F4C6E8F4CCBAE0B2C59287BFDED">
    <w:name w:val="A1D96F4C6E8F4CCBAE0B2C59287BFDED"/>
  </w:style>
  <w:style w:type="paragraph" w:customStyle="1" w:styleId="D5AC5EF2AC234267BE63BAF4CFD61707">
    <w:name w:val="D5AC5EF2AC234267BE63BAF4CFD61707"/>
  </w:style>
  <w:style w:type="paragraph" w:customStyle="1" w:styleId="E4AE7F7673E4448B96A5168BEF871A43">
    <w:name w:val="E4AE7F7673E4448B96A5168BEF871A43"/>
  </w:style>
  <w:style w:type="paragraph" w:customStyle="1" w:styleId="30BC7FBB98714DC79DBC1A4733CAFBAC">
    <w:name w:val="30BC7FBB98714DC79DBC1A4733CAFBAC"/>
  </w:style>
  <w:style w:type="paragraph" w:customStyle="1" w:styleId="D0CC6976ACD54B3390CFF48E1D345A83">
    <w:name w:val="D0CC6976ACD54B3390CFF48E1D345A83"/>
  </w:style>
  <w:style w:type="paragraph" w:customStyle="1" w:styleId="02079837A68D4C70971AD49978E74FF3">
    <w:name w:val="02079837A68D4C70971AD49978E74FF3"/>
  </w:style>
  <w:style w:type="paragraph" w:customStyle="1" w:styleId="BCCC3384B61144CDAD886483423A7020">
    <w:name w:val="BCCC3384B61144CDAD886483423A7020"/>
  </w:style>
  <w:style w:type="paragraph" w:customStyle="1" w:styleId="C6EF1AC5D64F4DD19C2998EA93ADC88A">
    <w:name w:val="C6EF1AC5D64F4DD19C2998EA93ADC8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participation.dotx</Template>
  <TotalTime>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idk my bff Ted</dc:creator>
  <cp:keywords/>
  <cp:lastModifiedBy>Zevaeros Soreavez</cp:lastModifiedBy>
  <cp:revision>3</cp:revision>
  <dcterms:created xsi:type="dcterms:W3CDTF">2018-06-03T16:05:00Z</dcterms:created>
  <dcterms:modified xsi:type="dcterms:W3CDTF">2018-06-03T16:15:00Z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