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3F0F9A" w14:textId="5FBB62C4" w:rsidR="006E1C71" w:rsidRPr="00FE024D" w:rsidRDefault="002D0B9F">
      <w:pPr>
        <w:pStyle w:val="Title"/>
        <w:rPr>
          <w:color w:val="37ADFF" w:themeColor="accent3" w:themeTint="99"/>
        </w:rPr>
      </w:pPr>
      <w:bookmarkStart w:id="0" w:name="_Hlk515787324"/>
      <w:r w:rsidRPr="00FE024D">
        <w:rPr>
          <w:color w:val="37ADFF" w:themeColor="accent3" w:themeTint="99"/>
        </w:rPr>
        <w:t>Best Prepared Speech</w:t>
      </w:r>
    </w:p>
    <w:bookmarkEnd w:id="0"/>
    <w:p w14:paraId="304640B7" w14:textId="2CA57B57" w:rsidR="006E1C71" w:rsidRPr="00C83C1D" w:rsidRDefault="006E1C71" w:rsidP="00C83C1D">
      <w:pPr>
        <w:pStyle w:val="Heading1"/>
      </w:pPr>
    </w:p>
    <w:p w14:paraId="122D880C" w14:textId="0940E19D" w:rsidR="006E1C71" w:rsidRDefault="002D0B9F">
      <w:r>
        <w:t xml:space="preserve">is hereby recognized </w:t>
      </w:r>
      <w:r w:rsidR="00F70579">
        <w:t xml:space="preserve">for delivering the best prepared speech </w:t>
      </w:r>
      <w:bookmarkStart w:id="1" w:name="_GoBack"/>
      <w:bookmarkEnd w:id="1"/>
      <w:r w:rsidR="00942FC9">
        <w:t xml:space="preserve">today </w:t>
      </w:r>
      <w:r>
        <w:t>at</w:t>
      </w:r>
      <w:r w:rsidR="00942FC9">
        <w:t xml:space="preserve"> the meeting of</w:t>
      </w:r>
    </w:p>
    <w:p w14:paraId="77C8E67C" w14:textId="48518612" w:rsidR="006E1C71" w:rsidRPr="00C83C1D" w:rsidRDefault="002D0B9F" w:rsidP="00C83C1D">
      <w:pPr>
        <w:pStyle w:val="Heading2"/>
      </w:pPr>
      <w:bookmarkStart w:id="2" w:name="_Hlk515787156"/>
      <w:r>
        <w:t>Your Club NAME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Award seal and signature table"/>
      </w:tblPr>
      <w:tblGrid>
        <w:gridCol w:w="3123"/>
        <w:gridCol w:w="9549"/>
      </w:tblGrid>
      <w:tr w:rsidR="00A2067C" w14:paraId="6733D7A2" w14:textId="77777777" w:rsidTr="00DC105C">
        <w:trPr>
          <w:trHeight w:val="3024"/>
        </w:trPr>
        <w:tc>
          <w:tcPr>
            <w:tcW w:w="3123" w:type="dxa"/>
            <w:vAlign w:val="center"/>
          </w:tcPr>
          <w:bookmarkEnd w:id="2"/>
          <w:p w14:paraId="713F10BD" w14:textId="0A00B89C" w:rsidR="00A2067C" w:rsidRDefault="00913359" w:rsidP="008A5914">
            <w:pPr>
              <w:pStyle w:val="NoSpacing"/>
            </w:pPr>
            <w:r w:rsidRPr="00913359">
              <w:drawing>
                <wp:inline distT="0" distB="0" distL="0" distR="0" wp14:anchorId="58B6E33B" wp14:editId="7B382EDD">
                  <wp:extent cx="1983105" cy="1726565"/>
                  <wp:effectExtent l="0" t="0" r="0" b="698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105" cy="1726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9" w:type="dxa"/>
            <w:tcMar>
              <w:left w:w="950" w:type="dxa"/>
            </w:tcMar>
          </w:tcPr>
          <w:tbl>
            <w:tblPr>
              <w:tblW w:w="5000" w:type="pct"/>
              <w:jc w:val="right"/>
              <w:tblBorders>
                <w:bottom w:val="single" w:sz="8" w:space="0" w:color="A18F8F" w:themeColor="text2" w:themeTint="99"/>
                <w:insideH w:val="single" w:sz="8" w:space="0" w:color="A18F8F" w:themeColor="text2" w:themeTint="99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Date and signature table"/>
            </w:tblPr>
            <w:tblGrid>
              <w:gridCol w:w="2411"/>
              <w:gridCol w:w="6188"/>
            </w:tblGrid>
            <w:tr w:rsidR="00A2067C" w14:paraId="3F1469A3" w14:textId="77777777" w:rsidTr="008A5914">
              <w:trPr>
                <w:trHeight w:val="1377"/>
                <w:jc w:val="right"/>
              </w:trPr>
              <w:tc>
                <w:tcPr>
                  <w:tcW w:w="2411" w:type="dxa"/>
                  <w:vAlign w:val="bottom"/>
                </w:tcPr>
                <w:p w14:paraId="1B721FDE" w14:textId="77777777" w:rsidR="00A2067C" w:rsidRPr="009C610B" w:rsidRDefault="0067327D" w:rsidP="009C610B">
                  <w:pPr>
                    <w:pStyle w:val="Heading3"/>
                  </w:pPr>
                  <w:sdt>
                    <w:sdtPr>
                      <w:alias w:val="Presented by:"/>
                      <w:tag w:val="Presented by:"/>
                      <w:id w:val="846757699"/>
                      <w:placeholder>
                        <w:docPart w:val="5A4FF438C49A4A21AA7C5EC7AECC43D4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B90157" w:rsidRPr="009C610B">
                        <w:t>Presented By:</w:t>
                      </w:r>
                    </w:sdtContent>
                  </w:sdt>
                </w:p>
              </w:tc>
              <w:tc>
                <w:tcPr>
                  <w:tcW w:w="6188" w:type="dxa"/>
                  <w:vAlign w:val="bottom"/>
                </w:tcPr>
                <w:p w14:paraId="043D4F35" w14:textId="5A1F0064" w:rsidR="00A2067C" w:rsidRPr="0088629E" w:rsidRDefault="00A2067C" w:rsidP="0088629E">
                  <w:pPr>
                    <w:pStyle w:val="Heading4"/>
                  </w:pPr>
                </w:p>
              </w:tc>
            </w:tr>
            <w:tr w:rsidR="00A2067C" w14:paraId="1D7CEAB7" w14:textId="77777777" w:rsidTr="008A5914">
              <w:trPr>
                <w:trHeight w:val="1150"/>
                <w:jc w:val="right"/>
              </w:trPr>
              <w:sdt>
                <w:sdtPr>
                  <w:alias w:val="On this day:"/>
                  <w:tag w:val="On this day:"/>
                  <w:id w:val="-512454740"/>
                  <w:placeholder>
                    <w:docPart w:val="BECAA230F7DF47A99E01428FEE671AEA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2411" w:type="dxa"/>
                      <w:vAlign w:val="bottom"/>
                    </w:tcPr>
                    <w:p w14:paraId="0D2573B3" w14:textId="77777777" w:rsidR="00A2067C" w:rsidRDefault="00B90157" w:rsidP="009C610B">
                      <w:pPr>
                        <w:pStyle w:val="Heading3"/>
                      </w:pPr>
                      <w:r>
                        <w:t>On This Day:</w:t>
                      </w:r>
                    </w:p>
                  </w:tc>
                </w:sdtContent>
              </w:sdt>
              <w:tc>
                <w:tcPr>
                  <w:tcW w:w="6188" w:type="dxa"/>
                  <w:tcMar>
                    <w:top w:w="144" w:type="dxa"/>
                  </w:tcMar>
                  <w:vAlign w:val="bottom"/>
                </w:tcPr>
                <w:p w14:paraId="70D45990" w14:textId="76D66CA9" w:rsidR="00A2067C" w:rsidRDefault="00A2067C" w:rsidP="0088629E">
                  <w:pPr>
                    <w:pStyle w:val="Heading4"/>
                  </w:pPr>
                </w:p>
              </w:tc>
            </w:tr>
          </w:tbl>
          <w:p w14:paraId="5C453CA1" w14:textId="77777777" w:rsidR="00A2067C" w:rsidRDefault="00A2067C" w:rsidP="008A5914"/>
        </w:tc>
      </w:tr>
    </w:tbl>
    <w:p w14:paraId="4AE45850" w14:textId="77777777" w:rsidR="006E1C71" w:rsidRDefault="006E1C71" w:rsidP="00AF515A">
      <w:pPr>
        <w:pStyle w:val="NoSpacing"/>
      </w:pPr>
    </w:p>
    <w:sectPr w:rsidR="006E1C71" w:rsidSect="008A5914">
      <w:headerReference w:type="default" r:id="rId9"/>
      <w:footerReference w:type="default" r:id="rId10"/>
      <w:headerReference w:type="first" r:id="rId11"/>
      <w:pgSz w:w="15840" w:h="12240" w:orient="landscape" w:code="1"/>
      <w:pgMar w:top="2160" w:right="1584" w:bottom="1152" w:left="1584" w:header="1080" w:footer="10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D877F4" w14:textId="77777777" w:rsidR="0067327D" w:rsidRDefault="0067327D">
      <w:pPr>
        <w:spacing w:after="0" w:line="240" w:lineRule="auto"/>
      </w:pPr>
      <w:r>
        <w:separator/>
      </w:r>
    </w:p>
  </w:endnote>
  <w:endnote w:type="continuationSeparator" w:id="0">
    <w:p w14:paraId="6814E08A" w14:textId="77777777" w:rsidR="0067327D" w:rsidRDefault="006732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ntagenet Cherokee">
    <w:altName w:val="Plantagenet Cherokee"/>
    <w:charset w:val="00"/>
    <w:family w:val="roman"/>
    <w:pitch w:val="variable"/>
    <w:sig w:usb0="00000003" w:usb1="00000000" w:usb2="00001000" w:usb3="00000000" w:csb0="00000001" w:csb1="00000000"/>
  </w:font>
  <w:font w:name="Century Gothic">
    <w:altName w:val="Times New Roman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450872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0BB4FBC" w14:textId="77777777" w:rsidR="00F46DDC" w:rsidRDefault="00F46DDC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C6A0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3C00E5" w14:textId="77777777" w:rsidR="0067327D" w:rsidRDefault="0067327D">
      <w:pPr>
        <w:spacing w:after="0" w:line="240" w:lineRule="auto"/>
      </w:pPr>
      <w:r>
        <w:separator/>
      </w:r>
    </w:p>
  </w:footnote>
  <w:footnote w:type="continuationSeparator" w:id="0">
    <w:p w14:paraId="366D0915" w14:textId="77777777" w:rsidR="0067327D" w:rsidRDefault="006732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B6F4FA" w14:textId="77777777" w:rsidR="004E24B8" w:rsidRDefault="00F46DDC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2624CE92" wp14:editId="6D156E42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198864" cy="6867144"/>
              <wp:effectExtent l="0" t="0" r="2540" b="0"/>
              <wp:wrapNone/>
              <wp:docPr id="11" name="Group 11" descr="2 rectangle frames interwoven at the corners with starburst rays extending from the center to the edg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98864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3" name="Rays" descr="2 rectangle frames interwoven at the corners with starburst rays extending from the center to the edges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824" name="Black border" descr="2 rectangle frames interwoven at the corners with starburst rays extending from the center to the edges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25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0" name="Rectangle border" descr="2 rectangle frames interwoven at the corners with starburst rays extending from the center to the edges"/>
                      <wps:cNvSpPr>
                        <a:spLocks noChangeAspect="1"/>
                      </wps:cNvSpPr>
                      <wps:spPr>
                        <a:xfrm>
                          <a:off x="180975" y="152400"/>
                          <a:ext cx="8833104" cy="6538083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3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A787132" id="Group 11" o:spid="_x0000_s1026" alt="2 rectangle frames interwoven at the corners with starburst rays extending from the center to the edges" style="position:absolute;margin-left:0;margin-top:0;width:724.3pt;height:540.7pt;z-index:-251657216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ays" o:spid="_x0000_s1027" type="#_x0000_t75" alt="2 rectangle frames interwoven at the corners with starburst rays extending from the center to the edges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">
                <v:imagedata r:id="rId3" o:title="2 rectangle frames interwoven at the corners with starburst rays extending from the center to the edges"/>
              </v:shape>
              <v:shape id="Black border" o:spid="_x0000_s1028" type="#_x0000_t75" alt="2 rectangle frames interwoven at the corners with starburst rays extending from the center to the edges" style="position:absolute;left:95;width:91795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">
                <v:imagedata r:id="rId4" o:title="2 rectangle frames interwoven at the corners with starburst rays extending from the center to the edges"/>
              </v:shape>
              <v:rect id="Rectangle border" o:spid="_x0000_s1029" alt="2 rectangle frames interwoven at the corners with starburst rays extending from the center to the edges" style="position:absolute;left:1809;top:1524;width:88331;height:653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" filled="f" strokecolor="#006ab2 [3206]" strokeweight="6.5pt">
                <v:path arrowok="t"/>
                <o:lock v:ext="edit" aspectratio="t"/>
              </v:rect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DF5E46" w14:textId="77777777" w:rsidR="00F46DDC" w:rsidRDefault="00F46DDC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6A33D528" wp14:editId="6185510C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198864" cy="6867144"/>
              <wp:effectExtent l="0" t="0" r="2540" b="0"/>
              <wp:wrapNone/>
              <wp:docPr id="4" name="Group 4" descr="2 rectangle frames interwoven at the corners with starburst rays extending from the center to the edg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98864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5" name="Rays" descr="2 rectangle frames interwoven at the corners with starburst rays extending from the center to the edges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Black border" descr="2 rectangle frames interwoven at the corners with starburst rays extending from the center to the edges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25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" name="Rectangle border" descr="2 rectangle frames interwoven at the corners with starburst rays extending from the center to the edges"/>
                      <wps:cNvSpPr>
                        <a:spLocks noChangeAspect="1"/>
                      </wps:cNvSpPr>
                      <wps:spPr>
                        <a:xfrm>
                          <a:off x="180975" y="152400"/>
                          <a:ext cx="8833104" cy="6538083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3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1B42C1F" id="Group 4" o:spid="_x0000_s1026" alt="2 rectangle frames interwoven at the corners with starburst rays extending from the center to the edges" style="position:absolute;margin-left:0;margin-top:0;width:724.3pt;height:540.7pt;z-index:-251655168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ays" o:spid="_x0000_s1027" type="#_x0000_t75" alt="2 rectangle frames interwoven at the corners with starburst rays extending from the center to the edges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">
                <v:imagedata r:id="rId3" o:title="2 rectangle frames interwoven at the corners with starburst rays extending from the center to the edges"/>
              </v:shape>
              <v:shape id="Black border" o:spid="_x0000_s1028" type="#_x0000_t75" alt="2 rectangle frames interwoven at the corners with starburst rays extending from the center to the edges" style="position:absolute;left:95;width:91795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">
                <v:imagedata r:id="rId4" o:title="2 rectangle frames interwoven at the corners with starburst rays extending from the center to the edges"/>
              </v:shape>
              <v:rect id="Rectangle border" o:spid="_x0000_s1029" alt="2 rectangle frames interwoven at the corners with starburst rays extending from the center to the edges" style="position:absolute;left:1809;top:1524;width:88331;height:653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" filled="f" strokecolor="#006ab2 [3206]" strokeweight="6.5pt">
                <v:path arrowok="t"/>
                <o:lock v:ext="edit" aspectratio="t"/>
              </v:rect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0E72B0F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00E495E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F9AD4E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A91C2F0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DD46398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FA2307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E301C2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7D04AD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41C6A5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E348D2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0B9F"/>
    <w:rsid w:val="00055C44"/>
    <w:rsid w:val="000570F5"/>
    <w:rsid w:val="000659A2"/>
    <w:rsid w:val="000A6797"/>
    <w:rsid w:val="0010178B"/>
    <w:rsid w:val="001609E6"/>
    <w:rsid w:val="001E66BE"/>
    <w:rsid w:val="0027102E"/>
    <w:rsid w:val="002713A3"/>
    <w:rsid w:val="002D0B9F"/>
    <w:rsid w:val="003F47AB"/>
    <w:rsid w:val="00402527"/>
    <w:rsid w:val="004E24B8"/>
    <w:rsid w:val="0054759E"/>
    <w:rsid w:val="00553547"/>
    <w:rsid w:val="005F6FDE"/>
    <w:rsid w:val="0066143E"/>
    <w:rsid w:val="0067327D"/>
    <w:rsid w:val="006826FC"/>
    <w:rsid w:val="006E1C71"/>
    <w:rsid w:val="007209A0"/>
    <w:rsid w:val="008251CC"/>
    <w:rsid w:val="008330B8"/>
    <w:rsid w:val="008407C5"/>
    <w:rsid w:val="00852170"/>
    <w:rsid w:val="0088629E"/>
    <w:rsid w:val="008A5914"/>
    <w:rsid w:val="008C6A08"/>
    <w:rsid w:val="00913359"/>
    <w:rsid w:val="00942FC9"/>
    <w:rsid w:val="009558C9"/>
    <w:rsid w:val="009A3C9B"/>
    <w:rsid w:val="009B3F55"/>
    <w:rsid w:val="009C610B"/>
    <w:rsid w:val="009F4C94"/>
    <w:rsid w:val="00A2067C"/>
    <w:rsid w:val="00A51DB1"/>
    <w:rsid w:val="00AD0ACD"/>
    <w:rsid w:val="00AF515A"/>
    <w:rsid w:val="00B90157"/>
    <w:rsid w:val="00BB4010"/>
    <w:rsid w:val="00C83C1D"/>
    <w:rsid w:val="00CB7D03"/>
    <w:rsid w:val="00CC7D58"/>
    <w:rsid w:val="00D03CE0"/>
    <w:rsid w:val="00DC105C"/>
    <w:rsid w:val="00E2756D"/>
    <w:rsid w:val="00ED5E7A"/>
    <w:rsid w:val="00F125C6"/>
    <w:rsid w:val="00F20B57"/>
    <w:rsid w:val="00F44E08"/>
    <w:rsid w:val="00F46DDC"/>
    <w:rsid w:val="00F52848"/>
    <w:rsid w:val="00F70579"/>
    <w:rsid w:val="00F84AAD"/>
    <w:rsid w:val="00FB1A8F"/>
    <w:rsid w:val="00FE0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A9570EB"/>
  <w15:docId w15:val="{1256D093-603B-48E3-838A-C8EAF4F04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262626" w:themeColor="text1" w:themeTint="D9"/>
        <w:sz w:val="26"/>
        <w:szCs w:val="26"/>
        <w:lang w:val="en-US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0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55C44"/>
  </w:style>
  <w:style w:type="paragraph" w:styleId="Heading1">
    <w:name w:val="heading 1"/>
    <w:basedOn w:val="Normal"/>
    <w:link w:val="Heading1Char"/>
    <w:uiPriority w:val="9"/>
    <w:qFormat/>
    <w:rsid w:val="00CB7D03"/>
    <w:pPr>
      <w:pBdr>
        <w:bottom w:val="single" w:sz="4" w:space="1" w:color="A18F8F" w:themeColor="text2" w:themeTint="99"/>
      </w:pBdr>
      <w:spacing w:before="300" w:line="240" w:lineRule="auto"/>
      <w:contextualSpacing/>
      <w:outlineLvl w:val="0"/>
    </w:pPr>
    <w:rPr>
      <w:rFonts w:eastAsiaTheme="majorEastAsia" w:cstheme="majorBidi"/>
      <w:sz w:val="114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CB7D03"/>
    <w:pPr>
      <w:spacing w:before="200" w:after="0" w:line="240" w:lineRule="auto"/>
      <w:contextualSpacing/>
      <w:outlineLvl w:val="1"/>
    </w:pPr>
    <w:rPr>
      <w:rFonts w:eastAsiaTheme="majorEastAsia" w:cstheme="majorBidi"/>
      <w:caps/>
      <w:sz w:val="66"/>
    </w:rPr>
  </w:style>
  <w:style w:type="paragraph" w:styleId="Heading3">
    <w:name w:val="heading 3"/>
    <w:basedOn w:val="Normal"/>
    <w:link w:val="Heading3Char"/>
    <w:uiPriority w:val="9"/>
    <w:unhideWhenUsed/>
    <w:qFormat/>
    <w:rsid w:val="00CB7D03"/>
    <w:pPr>
      <w:spacing w:before="160" w:after="0" w:line="240" w:lineRule="auto"/>
      <w:contextualSpacing/>
      <w:outlineLvl w:val="2"/>
    </w:pPr>
    <w:rPr>
      <w:rFonts w:eastAsiaTheme="majorEastAsia" w:cstheme="majorBidi"/>
      <w:caps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rsid w:val="0088629E"/>
    <w:pPr>
      <w:keepNext/>
      <w:keepLines/>
      <w:spacing w:after="0" w:line="240" w:lineRule="auto"/>
      <w:ind w:left="432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558C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70A03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558C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b/>
      <w:color w:val="450602" w:themeColor="accent1" w:themeShade="7F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03CE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50602" w:themeColor="accent1" w:themeShade="7F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B3F5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B3F5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22"/>
      <w:szCs w:val="16"/>
    </w:rPr>
  </w:style>
  <w:style w:type="character" w:styleId="PlaceholderText">
    <w:name w:val="Placeholder Text"/>
    <w:basedOn w:val="DefaultParagraphFont"/>
    <w:uiPriority w:val="99"/>
    <w:semiHidden/>
    <w:rsid w:val="000A6797"/>
    <w:rPr>
      <w:color w:val="595959" w:themeColor="text1" w:themeTint="A6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"/>
    <w:qFormat/>
    <w:rsid w:val="00FE024D"/>
    <w:pPr>
      <w:pBdr>
        <w:top w:val="single" w:sz="8" w:space="5" w:color="A18F8F" w:themeColor="text2" w:themeTint="99"/>
        <w:bottom w:val="single" w:sz="8" w:space="5" w:color="A18F8F" w:themeColor="text2" w:themeTint="99"/>
      </w:pBdr>
      <w:spacing w:after="1000" w:line="240" w:lineRule="auto"/>
      <w:contextualSpacing/>
    </w:pPr>
    <w:rPr>
      <w:rFonts w:asciiTheme="majorHAnsi" w:eastAsiaTheme="majorEastAsia" w:hAnsiTheme="majorHAnsi" w:cstheme="majorBidi"/>
      <w:b/>
      <w:bCs/>
      <w:caps/>
      <w:color w:val="006AB2" w:themeColor="accent3"/>
      <w:sz w:val="68"/>
      <w:szCs w:val="68"/>
      <w14:textOutline w14:w="6350" w14:cap="rnd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bevel/>
      </w14:textOutline>
    </w:rPr>
  </w:style>
  <w:style w:type="character" w:customStyle="1" w:styleId="TitleChar">
    <w:name w:val="Title Char"/>
    <w:basedOn w:val="DefaultParagraphFont"/>
    <w:link w:val="Title"/>
    <w:uiPriority w:val="1"/>
    <w:rsid w:val="00FE024D"/>
    <w:rPr>
      <w:rFonts w:asciiTheme="majorHAnsi" w:eastAsiaTheme="majorEastAsia" w:hAnsiTheme="majorHAnsi" w:cstheme="majorBidi"/>
      <w:b/>
      <w:bCs/>
      <w:caps/>
      <w:color w:val="006AB2" w:themeColor="accent3"/>
      <w:sz w:val="68"/>
      <w:szCs w:val="68"/>
      <w14:textOutline w14:w="6350" w14:cap="rnd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bevel/>
      </w14:textOutline>
    </w:rPr>
  </w:style>
  <w:style w:type="character" w:customStyle="1" w:styleId="Heading1Char">
    <w:name w:val="Heading 1 Char"/>
    <w:basedOn w:val="DefaultParagraphFont"/>
    <w:link w:val="Heading1"/>
    <w:uiPriority w:val="9"/>
    <w:rsid w:val="00CB7D03"/>
    <w:rPr>
      <w:rFonts w:eastAsiaTheme="majorEastAsia" w:cstheme="majorBidi"/>
      <w:sz w:val="11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B7D03"/>
    <w:rPr>
      <w:rFonts w:eastAsiaTheme="majorEastAsia" w:cstheme="majorBidi"/>
      <w:caps/>
      <w:sz w:val="66"/>
    </w:rPr>
  </w:style>
  <w:style w:type="paragraph" w:styleId="Header">
    <w:name w:val="header"/>
    <w:basedOn w:val="Normal"/>
    <w:link w:val="HeaderChar"/>
    <w:uiPriority w:val="99"/>
    <w:unhideWhenUsed/>
    <w:rsid w:val="005F6FDE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6FDE"/>
  </w:style>
  <w:style w:type="paragraph" w:styleId="Footer">
    <w:name w:val="footer"/>
    <w:basedOn w:val="Normal"/>
    <w:link w:val="FooterChar"/>
    <w:uiPriority w:val="99"/>
    <w:unhideWhenUsed/>
    <w:rsid w:val="005F6FDE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6FDE"/>
  </w:style>
  <w:style w:type="paragraph" w:styleId="Bibliography">
    <w:name w:val="Bibliography"/>
    <w:basedOn w:val="Normal"/>
    <w:next w:val="Normal"/>
    <w:uiPriority w:val="37"/>
    <w:semiHidden/>
    <w:unhideWhenUsed/>
    <w:rsid w:val="009B3F55"/>
  </w:style>
  <w:style w:type="paragraph" w:styleId="BlockText">
    <w:name w:val="Block Text"/>
    <w:basedOn w:val="Normal"/>
    <w:uiPriority w:val="99"/>
    <w:semiHidden/>
    <w:unhideWhenUsed/>
    <w:rsid w:val="009B3F55"/>
    <w:pPr>
      <w:pBdr>
        <w:top w:val="single" w:sz="2" w:space="10" w:color="8B0E04" w:themeColor="accent1" w:shadow="1"/>
        <w:left w:val="single" w:sz="2" w:space="10" w:color="8B0E04" w:themeColor="accent1" w:shadow="1"/>
        <w:bottom w:val="single" w:sz="2" w:space="10" w:color="8B0E04" w:themeColor="accent1" w:shadow="1"/>
        <w:right w:val="single" w:sz="2" w:space="10" w:color="8B0E04" w:themeColor="accent1" w:shadow="1"/>
      </w:pBdr>
      <w:ind w:left="1152" w:right="1152"/>
    </w:pPr>
    <w:rPr>
      <w:i/>
      <w:iCs/>
      <w:color w:val="8B0E04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9B3F5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B3F55"/>
  </w:style>
  <w:style w:type="paragraph" w:styleId="BodyText2">
    <w:name w:val="Body Text 2"/>
    <w:basedOn w:val="Normal"/>
    <w:link w:val="BodyText2Char"/>
    <w:uiPriority w:val="99"/>
    <w:semiHidden/>
    <w:unhideWhenUsed/>
    <w:rsid w:val="009B3F5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B3F55"/>
  </w:style>
  <w:style w:type="paragraph" w:styleId="BodyText3">
    <w:name w:val="Body Text 3"/>
    <w:basedOn w:val="Normal"/>
    <w:link w:val="BodyText3Char"/>
    <w:uiPriority w:val="99"/>
    <w:semiHidden/>
    <w:unhideWhenUsed/>
    <w:rsid w:val="009B3F55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B3F55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9B3F55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9B3F55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B3F55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B3F55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9B3F55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B3F55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9B3F55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B3F55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9B3F55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B3F55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qFormat/>
    <w:rsid w:val="00A51DB1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B3F55"/>
    <w:pPr>
      <w:spacing w:line="240" w:lineRule="auto"/>
    </w:pPr>
    <w:rPr>
      <w:i/>
      <w:iCs/>
      <w:color w:val="5C4D4D" w:themeColor="text2"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9B3F55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9B3F55"/>
  </w:style>
  <w:style w:type="table" w:styleId="ColorfulGrid">
    <w:name w:val="Colorful Grid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</w:rPr>
      <w:tblPr/>
      <w:tcPr>
        <w:shd w:val="clear" w:color="auto" w:fill="FB797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797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</w:rPr>
      <w:tblPr/>
      <w:tcPr>
        <w:shd w:val="clear" w:color="auto" w:fill="9DDC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DDC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</w:rPr>
      <w:tblPr/>
      <w:tcPr>
        <w:shd w:val="clear" w:color="auto" w:fill="7AC8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C8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</w:rPr>
      <w:tblPr/>
      <w:tcPr>
        <w:shd w:val="clear" w:color="auto" w:fill="F1BCA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BCA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</w:rPr>
      <w:tblPr/>
      <w:tcPr>
        <w:shd w:val="clear" w:color="auto" w:fill="C0A7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A7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</w:rPr>
      <w:tblPr/>
      <w:tcPr>
        <w:shd w:val="clear" w:color="auto" w:fill="FBDFA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FA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DED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6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1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2451B" w:themeFill="accent4" w:themeFillShade="CC"/>
      </w:tcPr>
    </w:tblStylePr>
    <w:tblStylePr w:type="lastRow">
      <w:rPr>
        <w:b/>
        <w:bCs/>
        <w:color w:val="B2451B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EE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48E" w:themeFill="accent3" w:themeFillShade="CC"/>
      </w:tcPr>
    </w:tblStylePr>
    <w:tblStylePr w:type="lastRow">
      <w:rPr>
        <w:b/>
        <w:bCs/>
        <w:color w:val="00548E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9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9709" w:themeFill="accent6" w:themeFillShade="CC"/>
      </w:tcPr>
    </w:tblStylePr>
    <w:tblStylePr w:type="lastRow">
      <w:rPr>
        <w:b/>
        <w:bCs/>
        <w:color w:val="E99709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7E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2E76" w:themeFill="accent5" w:themeFillShade="CC"/>
      </w:tcPr>
    </w:tblStylePr>
    <w:tblStylePr w:type="lastRow">
      <w:rPr>
        <w:b/>
        <w:bCs/>
        <w:color w:val="502E7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DED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3080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30802" w:themeColor="accent1" w:themeShade="99"/>
          <w:insideV w:val="nil"/>
        </w:tcBorders>
        <w:shd w:val="clear" w:color="auto" w:fill="53080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0802" w:themeFill="accent1" w:themeFillShade="99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A594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6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C4F2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C4F26" w:themeColor="accent2" w:themeShade="99"/>
          <w:insideV w:val="nil"/>
        </w:tcBorders>
        <w:shd w:val="clear" w:color="auto" w:fill="1C4F2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4F26" w:themeFill="accent2" w:themeFillShade="99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85D39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E5823" w:themeColor="accent4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1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F6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F6A" w:themeColor="accent3" w:themeShade="99"/>
          <w:insideV w:val="nil"/>
        </w:tcBorders>
        <w:shd w:val="clear" w:color="auto" w:fill="003F6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F6A" w:themeFill="accent3" w:themeFillShade="99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6AB2" w:themeColor="accent3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E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5341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53414" w:themeColor="accent4" w:themeShade="99"/>
          <w:insideV w:val="nil"/>
        </w:tcBorders>
        <w:shd w:val="clear" w:color="auto" w:fill="85341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3414" w:themeFill="accent4" w:themeFillShade="99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EEAB91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B239" w:themeColor="accent6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9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C225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C2259" w:themeColor="accent5" w:themeShade="99"/>
          <w:insideV w:val="nil"/>
        </w:tcBorders>
        <w:shd w:val="clear" w:color="auto" w:fill="3C225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2259" w:themeFill="accent5" w:themeFillShade="99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B192D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53A95" w:themeColor="accent5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7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F710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F7107" w:themeColor="accent6" w:themeShade="99"/>
          <w:insideV w:val="nil"/>
        </w:tcBorders>
        <w:shd w:val="clear" w:color="auto" w:fill="AF710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7107" w:themeFill="accent6" w:themeFillShade="99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89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9B3F55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B3F55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B3F55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3F5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3F55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060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70A0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7411F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3623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45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E85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2B1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7411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1D4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B2B6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5E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8E0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9B3F55"/>
  </w:style>
  <w:style w:type="character" w:customStyle="1" w:styleId="DateChar">
    <w:name w:val="Date Char"/>
    <w:basedOn w:val="DefaultParagraphFont"/>
    <w:link w:val="Date"/>
    <w:uiPriority w:val="99"/>
    <w:semiHidden/>
    <w:rsid w:val="009B3F55"/>
  </w:style>
  <w:style w:type="paragraph" w:styleId="DocumentMap">
    <w:name w:val="Document Map"/>
    <w:basedOn w:val="Normal"/>
    <w:link w:val="DocumentMapChar"/>
    <w:uiPriority w:val="99"/>
    <w:semiHidden/>
    <w:unhideWhenUsed/>
    <w:rsid w:val="009B3F55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B3F55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9B3F55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B3F55"/>
  </w:style>
  <w:style w:type="character" w:styleId="Emphasis">
    <w:name w:val="Emphasis"/>
    <w:basedOn w:val="DefaultParagraphFont"/>
    <w:uiPriority w:val="20"/>
    <w:semiHidden/>
    <w:qFormat/>
    <w:rsid w:val="009B3F55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9B3F5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B3F55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B3F55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9B3F55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B3F55"/>
    <w:rPr>
      <w:color w:val="653A95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9B3F5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B3F55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B3F55"/>
    <w:rPr>
      <w:sz w:val="22"/>
      <w:szCs w:val="20"/>
    </w:rPr>
  </w:style>
  <w:style w:type="table" w:styleId="GridTable1Light">
    <w:name w:val="Grid Table 1 Light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B7970" w:themeColor="accent1" w:themeTint="66"/>
        <w:left w:val="single" w:sz="4" w:space="0" w:color="FB7970" w:themeColor="accent1" w:themeTint="66"/>
        <w:bottom w:val="single" w:sz="4" w:space="0" w:color="FB7970" w:themeColor="accent1" w:themeTint="66"/>
        <w:right w:val="single" w:sz="4" w:space="0" w:color="FB7970" w:themeColor="accent1" w:themeTint="66"/>
        <w:insideH w:val="single" w:sz="4" w:space="0" w:color="FB7970" w:themeColor="accent1" w:themeTint="66"/>
        <w:insideV w:val="single" w:sz="4" w:space="0" w:color="FB797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9DDCA9" w:themeColor="accent2" w:themeTint="66"/>
        <w:left w:val="single" w:sz="4" w:space="0" w:color="9DDCA9" w:themeColor="accent2" w:themeTint="66"/>
        <w:bottom w:val="single" w:sz="4" w:space="0" w:color="9DDCA9" w:themeColor="accent2" w:themeTint="66"/>
        <w:right w:val="single" w:sz="4" w:space="0" w:color="9DDCA9" w:themeColor="accent2" w:themeTint="66"/>
        <w:insideH w:val="single" w:sz="4" w:space="0" w:color="9DDCA9" w:themeColor="accent2" w:themeTint="66"/>
        <w:insideV w:val="single" w:sz="4" w:space="0" w:color="9DDC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7AC8FF" w:themeColor="accent3" w:themeTint="66"/>
        <w:left w:val="single" w:sz="4" w:space="0" w:color="7AC8FF" w:themeColor="accent3" w:themeTint="66"/>
        <w:bottom w:val="single" w:sz="4" w:space="0" w:color="7AC8FF" w:themeColor="accent3" w:themeTint="66"/>
        <w:right w:val="single" w:sz="4" w:space="0" w:color="7AC8FF" w:themeColor="accent3" w:themeTint="66"/>
        <w:insideH w:val="single" w:sz="4" w:space="0" w:color="7AC8FF" w:themeColor="accent3" w:themeTint="66"/>
        <w:insideV w:val="single" w:sz="4" w:space="0" w:color="7AC8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1BCA6" w:themeColor="accent4" w:themeTint="66"/>
        <w:left w:val="single" w:sz="4" w:space="0" w:color="F1BCA6" w:themeColor="accent4" w:themeTint="66"/>
        <w:bottom w:val="single" w:sz="4" w:space="0" w:color="F1BCA6" w:themeColor="accent4" w:themeTint="66"/>
        <w:right w:val="single" w:sz="4" w:space="0" w:color="F1BCA6" w:themeColor="accent4" w:themeTint="66"/>
        <w:insideH w:val="single" w:sz="4" w:space="0" w:color="F1BCA6" w:themeColor="accent4" w:themeTint="66"/>
        <w:insideV w:val="single" w:sz="4" w:space="0" w:color="F1BCA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C0A7DD" w:themeColor="accent5" w:themeTint="66"/>
        <w:left w:val="single" w:sz="4" w:space="0" w:color="C0A7DD" w:themeColor="accent5" w:themeTint="66"/>
        <w:bottom w:val="single" w:sz="4" w:space="0" w:color="C0A7DD" w:themeColor="accent5" w:themeTint="66"/>
        <w:right w:val="single" w:sz="4" w:space="0" w:color="C0A7DD" w:themeColor="accent5" w:themeTint="66"/>
        <w:insideH w:val="single" w:sz="4" w:space="0" w:color="C0A7DD" w:themeColor="accent5" w:themeTint="66"/>
        <w:insideV w:val="single" w:sz="4" w:space="0" w:color="C0A7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BDFAF" w:themeColor="accent6" w:themeTint="66"/>
        <w:left w:val="single" w:sz="4" w:space="0" w:color="FBDFAF" w:themeColor="accent6" w:themeTint="66"/>
        <w:bottom w:val="single" w:sz="4" w:space="0" w:color="FBDFAF" w:themeColor="accent6" w:themeTint="66"/>
        <w:right w:val="single" w:sz="4" w:space="0" w:color="FBDFAF" w:themeColor="accent6" w:themeTint="66"/>
        <w:insideH w:val="single" w:sz="4" w:space="0" w:color="FBDFAF" w:themeColor="accent6" w:themeTint="66"/>
        <w:insideV w:val="single" w:sz="4" w:space="0" w:color="FBDFA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F83728" w:themeColor="accent1" w:themeTint="99"/>
        <w:bottom w:val="single" w:sz="2" w:space="0" w:color="F83728" w:themeColor="accent1" w:themeTint="99"/>
        <w:insideH w:val="single" w:sz="2" w:space="0" w:color="F83728" w:themeColor="accent1" w:themeTint="99"/>
        <w:insideV w:val="single" w:sz="2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8372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6CCA7F" w:themeColor="accent2" w:themeTint="99"/>
        <w:bottom w:val="single" w:sz="2" w:space="0" w:color="6CCA7F" w:themeColor="accent2" w:themeTint="99"/>
        <w:insideH w:val="single" w:sz="2" w:space="0" w:color="6CCA7F" w:themeColor="accent2" w:themeTint="99"/>
        <w:insideV w:val="single" w:sz="2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CCA7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37ADFF" w:themeColor="accent3" w:themeTint="99"/>
        <w:bottom w:val="single" w:sz="2" w:space="0" w:color="37ADFF" w:themeColor="accent3" w:themeTint="99"/>
        <w:insideH w:val="single" w:sz="2" w:space="0" w:color="37ADFF" w:themeColor="accent3" w:themeTint="99"/>
        <w:insideV w:val="single" w:sz="2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AD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EB9A7A" w:themeColor="accent4" w:themeTint="99"/>
        <w:bottom w:val="single" w:sz="2" w:space="0" w:color="EB9A7A" w:themeColor="accent4" w:themeTint="99"/>
        <w:insideH w:val="single" w:sz="2" w:space="0" w:color="EB9A7A" w:themeColor="accent4" w:themeTint="99"/>
        <w:insideV w:val="single" w:sz="2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B9A7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A17CCC" w:themeColor="accent5" w:themeTint="99"/>
        <w:bottom w:val="single" w:sz="2" w:space="0" w:color="A17CCC" w:themeColor="accent5" w:themeTint="99"/>
        <w:insideH w:val="single" w:sz="2" w:space="0" w:color="A17CCC" w:themeColor="accent5" w:themeTint="99"/>
        <w:insideV w:val="single" w:sz="2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17C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FAD088" w:themeColor="accent6" w:themeTint="99"/>
        <w:bottom w:val="single" w:sz="2" w:space="0" w:color="FAD088" w:themeColor="accent6" w:themeTint="99"/>
        <w:insideH w:val="single" w:sz="2" w:space="0" w:color="FAD088" w:themeColor="accent6" w:themeTint="99"/>
        <w:insideV w:val="single" w:sz="2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D08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3">
    <w:name w:val="Grid Table 3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B7970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9DDCA9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7AC8FF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F1BCA6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C0A7D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FA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9"/>
    <w:rsid w:val="00CB7D03"/>
    <w:rPr>
      <w:rFonts w:eastAsiaTheme="majorEastAsia" w:cstheme="majorBidi"/>
      <w:caps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88629E"/>
    <w:rPr>
      <w:rFonts w:asciiTheme="majorHAnsi" w:eastAsiaTheme="majorEastAsia" w:hAnsiTheme="majorHAnsi" w:cstheme="majorBidi"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558C9"/>
    <w:rPr>
      <w:rFonts w:asciiTheme="majorHAnsi" w:eastAsiaTheme="majorEastAsia" w:hAnsiTheme="majorHAnsi" w:cstheme="majorBidi"/>
      <w:color w:val="670A03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558C9"/>
    <w:rPr>
      <w:rFonts w:asciiTheme="majorHAnsi" w:eastAsiaTheme="majorEastAsia" w:hAnsiTheme="majorHAnsi" w:cstheme="majorBidi"/>
      <w:b/>
      <w:color w:val="450602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03CE0"/>
    <w:rPr>
      <w:rFonts w:asciiTheme="majorHAnsi" w:eastAsiaTheme="majorEastAsia" w:hAnsiTheme="majorHAnsi" w:cstheme="majorBidi"/>
      <w:i/>
      <w:iCs/>
      <w:color w:val="450602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B3F55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B3F55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9B3F55"/>
  </w:style>
  <w:style w:type="paragraph" w:styleId="HTMLAddress">
    <w:name w:val="HTML Address"/>
    <w:basedOn w:val="Normal"/>
    <w:link w:val="HTMLAddressChar"/>
    <w:uiPriority w:val="99"/>
    <w:semiHidden/>
    <w:unhideWhenUsed/>
    <w:rsid w:val="009B3F55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B3F55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9B3F55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9B3F55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9B3F55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9B3F55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B3F55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B3F55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9B3F55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9B3F55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9B3F55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0A6797"/>
    <w:rPr>
      <w:color w:val="004E85" w:themeColor="accent3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260" w:hanging="26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520" w:hanging="26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780" w:hanging="26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1040" w:hanging="26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1300" w:hanging="26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1560" w:hanging="26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1820" w:hanging="26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2080" w:hanging="26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2340" w:hanging="26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9B3F55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rsid w:val="009B3F55"/>
    <w:rPr>
      <w:i/>
      <w:iCs/>
      <w:color w:val="8B0E04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A51DB1"/>
    <w:pPr>
      <w:pBdr>
        <w:top w:val="single" w:sz="4" w:space="10" w:color="8B0E04" w:themeColor="accent1"/>
        <w:bottom w:val="single" w:sz="4" w:space="10" w:color="8B0E04" w:themeColor="accent1"/>
      </w:pBdr>
      <w:spacing w:before="360" w:after="360"/>
    </w:pPr>
    <w:rPr>
      <w:i/>
      <w:iCs/>
      <w:color w:val="8B0E0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A51DB1"/>
    <w:rPr>
      <w:i/>
      <w:iCs/>
      <w:color w:val="8B0E04" w:themeColor="accent1"/>
    </w:rPr>
  </w:style>
  <w:style w:type="character" w:styleId="IntenseReference">
    <w:name w:val="Intense Reference"/>
    <w:basedOn w:val="DefaultParagraphFont"/>
    <w:uiPriority w:val="32"/>
    <w:semiHidden/>
    <w:qFormat/>
    <w:rsid w:val="00A51DB1"/>
    <w:rPr>
      <w:b/>
      <w:bCs/>
      <w:caps w:val="0"/>
      <w:smallCaps/>
      <w:color w:val="8B0E04" w:themeColor="accent1"/>
      <w:spacing w:val="0"/>
    </w:rPr>
  </w:style>
  <w:style w:type="table" w:styleId="LightGrid">
    <w:name w:val="Light Grid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1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  <w:shd w:val="clear" w:color="auto" w:fill="FCACA6" w:themeFill="accent1" w:themeFillTint="3F"/>
      </w:tcPr>
    </w:tblStylePr>
    <w:tblStylePr w:type="band2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1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  <w:shd w:val="clear" w:color="auto" w:fill="C2E9CA" w:themeFill="accent2" w:themeFillTint="3F"/>
      </w:tcPr>
    </w:tblStylePr>
    <w:tblStylePr w:type="band2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1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  <w:shd w:val="clear" w:color="auto" w:fill="ACDDFF" w:themeFill="accent3" w:themeFillTint="3F"/>
      </w:tcPr>
    </w:tblStylePr>
    <w:tblStylePr w:type="band2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1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  <w:shd w:val="clear" w:color="auto" w:fill="F6D5C8" w:themeFill="accent4" w:themeFillTint="3F"/>
      </w:tcPr>
    </w:tblStylePr>
    <w:tblStylePr w:type="band2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1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  <w:shd w:val="clear" w:color="auto" w:fill="D8C9EA" w:themeFill="accent5" w:themeFillTint="3F"/>
      </w:tcPr>
    </w:tblStylePr>
    <w:tblStylePr w:type="band2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1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  <w:shd w:val="clear" w:color="auto" w:fill="FDEBCD" w:themeFill="accent6" w:themeFillTint="3F"/>
      </w:tcPr>
    </w:tblStylePr>
    <w:tblStylePr w:type="band2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9B3F5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9B3F55"/>
  </w:style>
  <w:style w:type="paragraph" w:styleId="List">
    <w:name w:val="List"/>
    <w:basedOn w:val="Normal"/>
    <w:uiPriority w:val="99"/>
    <w:semiHidden/>
    <w:unhideWhenUsed/>
    <w:rsid w:val="009B3F55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9B3F55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9B3F55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9B3F55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9B3F55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9B3F55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9B3F55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9B3F55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9B3F55"/>
    <w:pPr>
      <w:numPr>
        <w:numId w:val="5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9B3F55"/>
    <w:pPr>
      <w:numPr>
        <w:numId w:val="6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9B3F55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9B3F55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9B3F55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9B3F55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9B3F55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9B3F55"/>
    <w:pPr>
      <w:numPr>
        <w:numId w:val="7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9B3F55"/>
    <w:pPr>
      <w:numPr>
        <w:numId w:val="8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9B3F55"/>
    <w:pPr>
      <w:numPr>
        <w:numId w:val="9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9B3F55"/>
    <w:pPr>
      <w:numPr>
        <w:numId w:val="10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9B3F55"/>
    <w:pPr>
      <w:numPr>
        <w:numId w:val="4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9B3F55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2">
    <w:name w:val="List Table 2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bottom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bottom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bottom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bottom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bottom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bottom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3">
    <w:name w:val="List Table 3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8B0E04" w:themeColor="accent1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B0E04" w:themeColor="accent1"/>
          <w:right w:val="single" w:sz="4" w:space="0" w:color="8B0E04" w:themeColor="accent1"/>
        </w:tcBorders>
      </w:tcPr>
    </w:tblStylePr>
    <w:tblStylePr w:type="band1Horz">
      <w:tblPr/>
      <w:tcPr>
        <w:tcBorders>
          <w:top w:val="single" w:sz="4" w:space="0" w:color="8B0E04" w:themeColor="accent1"/>
          <w:bottom w:val="single" w:sz="4" w:space="0" w:color="8B0E0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B0E04" w:themeColor="accent1"/>
          <w:left w:val="nil"/>
        </w:tcBorders>
      </w:tcPr>
    </w:tblStylePr>
    <w:tblStylePr w:type="swCell">
      <w:tblPr/>
      <w:tcPr>
        <w:tcBorders>
          <w:top w:val="double" w:sz="4" w:space="0" w:color="8B0E04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F8440" w:themeColor="accent2"/>
          <w:right w:val="single" w:sz="4" w:space="0" w:color="2F8440" w:themeColor="accent2"/>
        </w:tcBorders>
      </w:tcPr>
    </w:tblStylePr>
    <w:tblStylePr w:type="band1Horz">
      <w:tblPr/>
      <w:tcPr>
        <w:tcBorders>
          <w:top w:val="single" w:sz="4" w:space="0" w:color="2F8440" w:themeColor="accent2"/>
          <w:bottom w:val="single" w:sz="4" w:space="0" w:color="2F844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F8440" w:themeColor="accent2"/>
          <w:left w:val="nil"/>
        </w:tcBorders>
      </w:tcPr>
    </w:tblStylePr>
    <w:tblStylePr w:type="swCell">
      <w:tblPr/>
      <w:tcPr>
        <w:tcBorders>
          <w:top w:val="double" w:sz="4" w:space="0" w:color="2F8440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006AB2" w:themeColor="accent3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6AB2" w:themeColor="accent3"/>
          <w:right w:val="single" w:sz="4" w:space="0" w:color="006AB2" w:themeColor="accent3"/>
        </w:tcBorders>
      </w:tcPr>
    </w:tblStylePr>
    <w:tblStylePr w:type="band1Horz">
      <w:tblPr/>
      <w:tcPr>
        <w:tcBorders>
          <w:top w:val="single" w:sz="4" w:space="0" w:color="006AB2" w:themeColor="accent3"/>
          <w:bottom w:val="single" w:sz="4" w:space="0" w:color="006AB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6AB2" w:themeColor="accent3"/>
          <w:left w:val="nil"/>
        </w:tcBorders>
      </w:tcPr>
    </w:tblStylePr>
    <w:tblStylePr w:type="swCell">
      <w:tblPr/>
      <w:tcPr>
        <w:tcBorders>
          <w:top w:val="double" w:sz="4" w:space="0" w:color="006AB2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DE5823" w:themeColor="accent4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E5823" w:themeColor="accent4"/>
          <w:right w:val="single" w:sz="4" w:space="0" w:color="DE5823" w:themeColor="accent4"/>
        </w:tcBorders>
      </w:tcPr>
    </w:tblStylePr>
    <w:tblStylePr w:type="band1Horz">
      <w:tblPr/>
      <w:tcPr>
        <w:tcBorders>
          <w:top w:val="single" w:sz="4" w:space="0" w:color="DE5823" w:themeColor="accent4"/>
          <w:bottom w:val="single" w:sz="4" w:space="0" w:color="DE582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E5823" w:themeColor="accent4"/>
          <w:left w:val="nil"/>
        </w:tcBorders>
      </w:tcPr>
    </w:tblStylePr>
    <w:tblStylePr w:type="swCell">
      <w:tblPr/>
      <w:tcPr>
        <w:tcBorders>
          <w:top w:val="double" w:sz="4" w:space="0" w:color="DE5823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53A95" w:themeColor="accent5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53A95" w:themeColor="accent5"/>
          <w:right w:val="single" w:sz="4" w:space="0" w:color="653A95" w:themeColor="accent5"/>
        </w:tcBorders>
      </w:tcPr>
    </w:tblStylePr>
    <w:tblStylePr w:type="band1Horz">
      <w:tblPr/>
      <w:tcPr>
        <w:tcBorders>
          <w:top w:val="single" w:sz="4" w:space="0" w:color="653A95" w:themeColor="accent5"/>
          <w:bottom w:val="single" w:sz="4" w:space="0" w:color="653A9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53A95" w:themeColor="accent5"/>
          <w:left w:val="nil"/>
        </w:tcBorders>
      </w:tcPr>
    </w:tblStylePr>
    <w:tblStylePr w:type="swCell">
      <w:tblPr/>
      <w:tcPr>
        <w:tcBorders>
          <w:top w:val="double" w:sz="4" w:space="0" w:color="653A95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7B239" w:themeColor="accent6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B239" w:themeColor="accent6"/>
          <w:right w:val="single" w:sz="4" w:space="0" w:color="F7B239" w:themeColor="accent6"/>
        </w:tcBorders>
      </w:tcPr>
    </w:tblStylePr>
    <w:tblStylePr w:type="band1Horz">
      <w:tblPr/>
      <w:tcPr>
        <w:tcBorders>
          <w:top w:val="single" w:sz="4" w:space="0" w:color="F7B239" w:themeColor="accent6"/>
          <w:bottom w:val="single" w:sz="4" w:space="0" w:color="F7B23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B239" w:themeColor="accent6"/>
          <w:left w:val="nil"/>
        </w:tcBorders>
      </w:tcPr>
    </w:tblStylePr>
    <w:tblStylePr w:type="swCell">
      <w:tblPr/>
      <w:tcPr>
        <w:tcBorders>
          <w:top w:val="double" w:sz="4" w:space="0" w:color="F7B23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B0E04" w:themeColor="accent1"/>
        <w:left w:val="single" w:sz="24" w:space="0" w:color="8B0E04" w:themeColor="accent1"/>
        <w:bottom w:val="single" w:sz="24" w:space="0" w:color="8B0E04" w:themeColor="accent1"/>
        <w:right w:val="single" w:sz="24" w:space="0" w:color="8B0E04" w:themeColor="accent1"/>
      </w:tblBorders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F8440" w:themeColor="accent2"/>
        <w:left w:val="single" w:sz="24" w:space="0" w:color="2F8440" w:themeColor="accent2"/>
        <w:bottom w:val="single" w:sz="24" w:space="0" w:color="2F8440" w:themeColor="accent2"/>
        <w:right w:val="single" w:sz="24" w:space="0" w:color="2F8440" w:themeColor="accent2"/>
      </w:tblBorders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6AB2" w:themeColor="accent3"/>
        <w:left w:val="single" w:sz="24" w:space="0" w:color="006AB2" w:themeColor="accent3"/>
        <w:bottom w:val="single" w:sz="24" w:space="0" w:color="006AB2" w:themeColor="accent3"/>
        <w:right w:val="single" w:sz="24" w:space="0" w:color="006AB2" w:themeColor="accent3"/>
      </w:tblBorders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E5823" w:themeColor="accent4"/>
        <w:left w:val="single" w:sz="24" w:space="0" w:color="DE5823" w:themeColor="accent4"/>
        <w:bottom w:val="single" w:sz="24" w:space="0" w:color="DE5823" w:themeColor="accent4"/>
        <w:right w:val="single" w:sz="24" w:space="0" w:color="DE5823" w:themeColor="accent4"/>
      </w:tblBorders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53A95" w:themeColor="accent5"/>
        <w:left w:val="single" w:sz="24" w:space="0" w:color="653A95" w:themeColor="accent5"/>
        <w:bottom w:val="single" w:sz="24" w:space="0" w:color="653A95" w:themeColor="accent5"/>
        <w:right w:val="single" w:sz="24" w:space="0" w:color="653A95" w:themeColor="accent5"/>
      </w:tblBorders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B239" w:themeColor="accent6"/>
        <w:left w:val="single" w:sz="24" w:space="0" w:color="F7B239" w:themeColor="accent6"/>
        <w:bottom w:val="single" w:sz="24" w:space="0" w:color="F7B239" w:themeColor="accent6"/>
        <w:right w:val="single" w:sz="24" w:space="0" w:color="F7B239" w:themeColor="accent6"/>
      </w:tblBorders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8B0E04" w:themeColor="accent1"/>
        <w:bottom w:val="single" w:sz="4" w:space="0" w:color="8B0E0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B0E0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2F8440" w:themeColor="accent2"/>
        <w:bottom w:val="single" w:sz="4" w:space="0" w:color="2F844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F844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006AB2" w:themeColor="accent3"/>
        <w:bottom w:val="single" w:sz="4" w:space="0" w:color="006AB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6AB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DE5823" w:themeColor="accent4"/>
        <w:bottom w:val="single" w:sz="4" w:space="0" w:color="DE582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E582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653A95" w:themeColor="accent5"/>
        <w:bottom w:val="single" w:sz="4" w:space="0" w:color="653A9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53A9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7B239" w:themeColor="accent6"/>
        <w:bottom w:val="single" w:sz="4" w:space="0" w:color="F7B23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B23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B0E0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B0E0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B0E0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B0E0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F844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F844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F844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F844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6AB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6AB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6AB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6AB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E582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E582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E582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E582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53A9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53A9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53A9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53A9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B23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B23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B23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B23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9B3F5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B3F55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  <w:insideV w:val="single" w:sz="8" w:space="0" w:color="E41606" w:themeColor="accent1" w:themeTint="BF"/>
      </w:tblBorders>
    </w:tblPr>
    <w:tcPr>
      <w:shd w:val="clear" w:color="auto" w:fill="FCACA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160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  <w:insideV w:val="single" w:sz="8" w:space="0" w:color="48BE5F" w:themeColor="accent2" w:themeTint="BF"/>
      </w:tblBorders>
    </w:tblPr>
    <w:tcPr>
      <w:shd w:val="clear" w:color="auto" w:fill="C2E9C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8B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  <w:insideV w:val="single" w:sz="8" w:space="0" w:color="0699FF" w:themeColor="accent3" w:themeTint="BF"/>
      </w:tblBorders>
    </w:tblPr>
    <w:tcPr>
      <w:shd w:val="clear" w:color="auto" w:fill="ACD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99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  <w:insideV w:val="single" w:sz="8" w:space="0" w:color="E6815A" w:themeColor="accent4" w:themeTint="BF"/>
      </w:tblBorders>
    </w:tblPr>
    <w:tcPr>
      <w:shd w:val="clear" w:color="auto" w:fill="F6D5C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815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  <w:insideV w:val="single" w:sz="8" w:space="0" w:color="8A5BBF" w:themeColor="accent5" w:themeTint="BF"/>
      </w:tblBorders>
    </w:tblPr>
    <w:tcPr>
      <w:shd w:val="clear" w:color="auto" w:fill="D8C9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A5BB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  <w:insideV w:val="single" w:sz="8" w:space="0" w:color="F9C56A" w:themeColor="accent6" w:themeTint="BF"/>
      </w:tblBorders>
    </w:tblPr>
    <w:tcPr>
      <w:shd w:val="clear" w:color="auto" w:fill="FDEBC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C56A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cPr>
      <w:shd w:val="clear" w:color="auto" w:fill="FCACA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DED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BCB7" w:themeFill="accent1" w:themeFillTint="33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tcBorders>
          <w:insideH w:val="single" w:sz="6" w:space="0" w:color="8B0E04" w:themeColor="accent1"/>
          <w:insideV w:val="single" w:sz="6" w:space="0" w:color="8B0E04" w:themeColor="accent1"/>
        </w:tcBorders>
        <w:shd w:val="clear" w:color="auto" w:fill="FA594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cPr>
      <w:shd w:val="clear" w:color="auto" w:fill="C2E9C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6F6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DD4" w:themeFill="accent2" w:themeFillTint="33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tcBorders>
          <w:insideH w:val="single" w:sz="6" w:space="0" w:color="2F8440" w:themeColor="accent2"/>
          <w:insideV w:val="single" w:sz="6" w:space="0" w:color="2F8440" w:themeColor="accent2"/>
        </w:tcBorders>
        <w:shd w:val="clear" w:color="auto" w:fill="85D39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cPr>
      <w:shd w:val="clear" w:color="auto" w:fill="ACDD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EF1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3FF" w:themeFill="accent3" w:themeFillTint="33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tcBorders>
          <w:insideH w:val="single" w:sz="6" w:space="0" w:color="006AB2" w:themeColor="accent3"/>
          <w:insideV w:val="single" w:sz="6" w:space="0" w:color="006AB2" w:themeColor="accent3"/>
        </w:tcBorders>
        <w:shd w:val="clear" w:color="auto" w:fill="59BB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cPr>
      <w:shd w:val="clear" w:color="auto" w:fill="F6D5C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EEE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DD2" w:themeFill="accent4" w:themeFillTint="33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tcBorders>
          <w:insideH w:val="single" w:sz="6" w:space="0" w:color="DE5823" w:themeColor="accent4"/>
          <w:insideV w:val="single" w:sz="6" w:space="0" w:color="DE5823" w:themeColor="accent4"/>
        </w:tcBorders>
        <w:shd w:val="clear" w:color="auto" w:fill="EEAB91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cPr>
      <w:shd w:val="clear" w:color="auto" w:fill="D8C9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9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3EE" w:themeFill="accent5" w:themeFillTint="33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tcBorders>
          <w:insideH w:val="single" w:sz="6" w:space="0" w:color="653A95" w:themeColor="accent5"/>
          <w:insideV w:val="single" w:sz="6" w:space="0" w:color="653A95" w:themeColor="accent5"/>
        </w:tcBorders>
        <w:shd w:val="clear" w:color="auto" w:fill="B192D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cPr>
      <w:shd w:val="clear" w:color="auto" w:fill="FDEBC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7E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FD7" w:themeFill="accent6" w:themeFillTint="33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tcBorders>
          <w:insideH w:val="single" w:sz="6" w:space="0" w:color="F7B239" w:themeColor="accent6"/>
          <w:insideV w:val="single" w:sz="6" w:space="0" w:color="F7B239" w:themeColor="accent6"/>
        </w:tcBorders>
        <w:shd w:val="clear" w:color="auto" w:fill="FBD89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ACA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594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594D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E9C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5D39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5D395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D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BB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BBF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5C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AB91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AB91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C9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192D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192D4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BC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D89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D89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B0E04" w:themeColor="accen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shd w:val="clear" w:color="auto" w:fill="FCACA6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F8440" w:themeColor="accent2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shd w:val="clear" w:color="auto" w:fill="C2E9CA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6AB2" w:themeColor="accent3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shd w:val="clear" w:color="auto" w:fill="ACDDF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E5823" w:themeColor="accent4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shd w:val="clear" w:color="auto" w:fill="F6D5C8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53A95" w:themeColor="accent5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shd w:val="clear" w:color="auto" w:fill="D8C9EA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B239" w:themeColor="accent6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shd w:val="clear" w:color="auto" w:fill="FDEBCD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B0E0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B0E0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B0E0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ACA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F844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F844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E9C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6AB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6AB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D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E582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E582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5C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53A9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53A9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C9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B23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B23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BC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ACA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E9C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D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5C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C9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BC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9B3F5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9B3F55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0"/>
    <w:unhideWhenUsed/>
    <w:rsid w:val="009B3F55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9B3F55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9B3F55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9B3F55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B3F55"/>
  </w:style>
  <w:style w:type="character" w:styleId="PageNumber">
    <w:name w:val="page number"/>
    <w:basedOn w:val="DefaultParagraphFont"/>
    <w:uiPriority w:val="99"/>
    <w:semiHidden/>
    <w:unhideWhenUsed/>
    <w:rsid w:val="009B3F55"/>
  </w:style>
  <w:style w:type="table" w:styleId="PlainTable1">
    <w:name w:val="Plain Table 1"/>
    <w:basedOn w:val="TableNormal"/>
    <w:uiPriority w:val="4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1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2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3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4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9B3F55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B3F55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A51DB1"/>
    <w:pPr>
      <w:spacing w:before="200" w:after="16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A51DB1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9B3F55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9B3F55"/>
  </w:style>
  <w:style w:type="character" w:styleId="Strong">
    <w:name w:val="Strong"/>
    <w:basedOn w:val="DefaultParagraphFont"/>
    <w:uiPriority w:val="22"/>
    <w:semiHidden/>
    <w:qFormat/>
    <w:rsid w:val="009B3F55"/>
    <w:rPr>
      <w:b/>
      <w:bCs/>
    </w:rPr>
  </w:style>
  <w:style w:type="paragraph" w:styleId="Subtitle">
    <w:name w:val="Subtitle"/>
    <w:basedOn w:val="Normal"/>
    <w:link w:val="SubtitleChar"/>
    <w:uiPriority w:val="20"/>
    <w:semiHidden/>
    <w:unhideWhenUsed/>
    <w:qFormat/>
    <w:rsid w:val="00055C44"/>
    <w:pPr>
      <w:numPr>
        <w:ilvl w:val="1"/>
      </w:numPr>
      <w:spacing w:after="160"/>
      <w:contextualSpacing/>
    </w:pPr>
    <w:rPr>
      <w:color w:val="5A5A5A" w:themeColor="text1" w:themeTint="A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20"/>
    <w:semiHidden/>
    <w:rsid w:val="00055C44"/>
    <w:rPr>
      <w:color w:val="5A5A5A" w:themeColor="text1" w:themeTint="A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qFormat/>
    <w:rsid w:val="009B3F55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qFormat/>
    <w:rsid w:val="009B3F55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9B3F55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9B3F55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9B3F55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9B3F55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9B3F55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9B3F55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9B3F55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9B3F55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9B3F55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9B3F55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9B3F55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9B3F55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9B3F55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9B3F55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9B3F55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9B3F55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9B3F55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9B3F55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5"/>
    <w:rsid w:val="009B3F5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9B3F55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9B3F55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9B3F55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9B3F55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9B3F5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9B3F55"/>
    <w:pPr>
      <w:spacing w:after="0"/>
      <w:ind w:left="260" w:hanging="26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9B3F55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9B3F55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9B3F55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9B3F55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9B3F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9B3F55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9B3F55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9B3F55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9B3F5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9B3F55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9B3F55"/>
    <w:pPr>
      <w:spacing w:after="100"/>
      <w:ind w:left="26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9B3F55"/>
    <w:pPr>
      <w:spacing w:after="100"/>
      <w:ind w:left="52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9B3F55"/>
    <w:pPr>
      <w:spacing w:after="100"/>
      <w:ind w:left="78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9B3F55"/>
    <w:pPr>
      <w:spacing w:after="100"/>
      <w:ind w:left="104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9B3F55"/>
    <w:pPr>
      <w:spacing w:after="100"/>
      <w:ind w:left="13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9B3F55"/>
    <w:pPr>
      <w:spacing w:after="100"/>
      <w:ind w:left="156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9B3F55"/>
    <w:pPr>
      <w:spacing w:after="100"/>
      <w:ind w:left="182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9B3F55"/>
    <w:pPr>
      <w:spacing w:after="100"/>
      <w:ind w:left="208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6143E"/>
    <w:pPr>
      <w:outlineLvl w:val="9"/>
    </w:pPr>
  </w:style>
  <w:style w:type="paragraph" w:styleId="Signature">
    <w:name w:val="Signature"/>
    <w:basedOn w:val="Normal"/>
    <w:link w:val="SignatureChar"/>
    <w:uiPriority w:val="99"/>
    <w:semiHidden/>
    <w:unhideWhenUsed/>
    <w:qFormat/>
    <w:rsid w:val="008C6A08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8C6A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vaeros\AppData\Roaming\Microsoft\Templates\Most%20Inspirational%20Player%20award%20certificate%20(editable%20title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5A4FF438C49A4A21AA7C5EC7AECC43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D3B200-962F-4D62-84F0-8BBDD917F4E5}"/>
      </w:docPartPr>
      <w:docPartBody>
        <w:p w:rsidR="00000000" w:rsidRDefault="00F7380F">
          <w:pPr>
            <w:pStyle w:val="5A4FF438C49A4A21AA7C5EC7AECC43D4"/>
          </w:pPr>
          <w:r w:rsidRPr="009C610B">
            <w:t>Presented By:</w:t>
          </w:r>
        </w:p>
      </w:docPartBody>
    </w:docPart>
    <w:docPart>
      <w:docPartPr>
        <w:name w:val="BECAA230F7DF47A99E01428FEE671A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67B87F-91F5-43CB-810E-2145A6E8E771}"/>
      </w:docPartPr>
      <w:docPartBody>
        <w:p w:rsidR="00000000" w:rsidRDefault="00F7380F">
          <w:pPr>
            <w:pStyle w:val="BECAA230F7DF47A99E01428FEE671AEA"/>
          </w:pPr>
          <w:r>
            <w:t>On This Day: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ntagenet Cherokee">
    <w:altName w:val="Plantagenet Cherokee"/>
    <w:charset w:val="00"/>
    <w:family w:val="roman"/>
    <w:pitch w:val="variable"/>
    <w:sig w:usb0="00000003" w:usb1="00000000" w:usb2="00001000" w:usb3="00000000" w:csb0="00000001" w:csb1="00000000"/>
  </w:font>
  <w:font w:name="Century Gothic">
    <w:altName w:val="Times New Roman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80F"/>
    <w:rsid w:val="00F73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B2D3906CDD8465582065C9FCFB3D02C">
    <w:name w:val="1B2D3906CDD8465582065C9FCFB3D02C"/>
  </w:style>
  <w:style w:type="paragraph" w:customStyle="1" w:styleId="1AAA5621D7E644D2AF9C75E9DCD81D20">
    <w:name w:val="1AAA5621D7E644D2AF9C75E9DCD81D20"/>
  </w:style>
  <w:style w:type="paragraph" w:customStyle="1" w:styleId="B166AAE713D84E2EB7EDBAEE38AFB4FB">
    <w:name w:val="B166AAE713D84E2EB7EDBAEE38AFB4FB"/>
  </w:style>
  <w:style w:type="paragraph" w:customStyle="1" w:styleId="5DC12A1BBE124FA287463EFDC93F3B33">
    <w:name w:val="5DC12A1BBE124FA287463EFDC93F3B33"/>
  </w:style>
  <w:style w:type="paragraph" w:customStyle="1" w:styleId="5A4FF438C49A4A21AA7C5EC7AECC43D4">
    <w:name w:val="5A4FF438C49A4A21AA7C5EC7AECC43D4"/>
  </w:style>
  <w:style w:type="paragraph" w:customStyle="1" w:styleId="9ACC55EED1D34DA0B60C51111F72707B">
    <w:name w:val="9ACC55EED1D34DA0B60C51111F72707B"/>
  </w:style>
  <w:style w:type="paragraph" w:customStyle="1" w:styleId="BECAA230F7DF47A99E01428FEE671AEA">
    <w:name w:val="BECAA230F7DF47A99E01428FEE671AEA"/>
  </w:style>
  <w:style w:type="paragraph" w:customStyle="1" w:styleId="55824ED238B944B4946854D4DA3CAD08">
    <w:name w:val="55824ED238B944B4946854D4DA3CAD0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VP">
      <a:dk1>
        <a:sysClr val="windowText" lastClr="000000"/>
      </a:dk1>
      <a:lt1>
        <a:sysClr val="window" lastClr="FFFFFF"/>
      </a:lt1>
      <a:dk2>
        <a:srgbClr val="5C4D4D"/>
      </a:dk2>
      <a:lt2>
        <a:srgbClr val="F2F2F2"/>
      </a:lt2>
      <a:accent1>
        <a:srgbClr val="8B0E04"/>
      </a:accent1>
      <a:accent2>
        <a:srgbClr val="2F8440"/>
      </a:accent2>
      <a:accent3>
        <a:srgbClr val="006AB2"/>
      </a:accent3>
      <a:accent4>
        <a:srgbClr val="DE5823"/>
      </a:accent4>
      <a:accent5>
        <a:srgbClr val="653A95"/>
      </a:accent5>
      <a:accent6>
        <a:srgbClr val="F7B239"/>
      </a:accent6>
      <a:hlink>
        <a:srgbClr val="006AB2"/>
      </a:hlink>
      <a:folHlink>
        <a:srgbClr val="653A95"/>
      </a:folHlink>
    </a:clrScheme>
    <a:fontScheme name="Award certificates - T3">
      <a:majorFont>
        <a:latin typeface="Century Gothic"/>
        <a:ea typeface=""/>
        <a:cs typeface=""/>
      </a:majorFont>
      <a:minorFont>
        <a:latin typeface="Plantagenet Cheroke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196AD5-6518-4076-8D81-AB3CD524B9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Most Inspirational Player award certificate (editable title).dotx</Template>
  <TotalTime>10</TotalTime>
  <Pages>1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idk my bff Ted</dc:creator>
  <cp:lastModifiedBy>Zevaeros Soreavez</cp:lastModifiedBy>
  <cp:revision>5</cp:revision>
  <dcterms:created xsi:type="dcterms:W3CDTF">2018-06-03T15:55:00Z</dcterms:created>
  <dcterms:modified xsi:type="dcterms:W3CDTF">2018-06-03T16:17:00Z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0x010100AA3F7D94069FF64A86F7DFF56D60E3BE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