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5E708" w14:textId="6ECE9FBB" w:rsidR="003D4946" w:rsidRDefault="00DB6B5E">
      <w:pPr>
        <w:pStyle w:val="Title"/>
      </w:pPr>
      <w:r>
        <w:t>BEST EVALUATION</w:t>
      </w:r>
    </w:p>
    <w:p w14:paraId="262D0622" w14:textId="321B41B0" w:rsidR="003D4946" w:rsidRPr="00BB489B" w:rsidRDefault="003D4946" w:rsidP="00BB489B">
      <w:pPr>
        <w:pStyle w:val="Heading1"/>
      </w:pPr>
    </w:p>
    <w:p w14:paraId="2851133B" w14:textId="1FE44988" w:rsidR="003D4946" w:rsidRDefault="00DB6B5E">
      <w:r>
        <w:t xml:space="preserve">is hereby recognized for delivering the most helpful evaluation today </w:t>
      </w:r>
      <w:bookmarkStart w:id="0" w:name="_GoBack"/>
      <w:bookmarkEnd w:id="0"/>
      <w:r>
        <w:t xml:space="preserve">at the meeting of </w:t>
      </w:r>
    </w:p>
    <w:p w14:paraId="495B7FD9" w14:textId="51F2E8ED" w:rsidR="003D4946" w:rsidRPr="00BB489B" w:rsidRDefault="00DB6B5E" w:rsidP="00BB489B">
      <w:pPr>
        <w:pStyle w:val="Heading2"/>
      </w:pPr>
      <w:r>
        <w:t>YOUR CLUB NAME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3123"/>
        <w:gridCol w:w="9549"/>
      </w:tblGrid>
      <w:tr w:rsidR="00E81738" w14:paraId="0DDCDBE0" w14:textId="77777777" w:rsidTr="00AD18FD">
        <w:trPr>
          <w:trHeight w:val="3024"/>
        </w:trPr>
        <w:tc>
          <w:tcPr>
            <w:tcW w:w="3123" w:type="dxa"/>
            <w:vAlign w:val="center"/>
          </w:tcPr>
          <w:p w14:paraId="56447143" w14:textId="3C3B7065" w:rsidR="00E81738" w:rsidRDefault="00DB6B5E" w:rsidP="00067B34">
            <w:pPr>
              <w:spacing w:after="0" w:line="240" w:lineRule="auto"/>
            </w:pPr>
            <w:r w:rsidRPr="00913359">
              <w:drawing>
                <wp:inline distT="0" distB="0" distL="0" distR="0" wp14:anchorId="4F539B5F" wp14:editId="557C6CB1">
                  <wp:extent cx="1983105" cy="17265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 table"/>
            </w:tblPr>
            <w:tblGrid>
              <w:gridCol w:w="2411"/>
              <w:gridCol w:w="6188"/>
            </w:tblGrid>
            <w:tr w:rsidR="00E81738" w14:paraId="294D878E" w14:textId="77777777" w:rsidTr="00AD18FD">
              <w:trPr>
                <w:trHeight w:val="1613"/>
                <w:jc w:val="right"/>
              </w:trPr>
              <w:tc>
                <w:tcPr>
                  <w:tcW w:w="2411" w:type="dxa"/>
                  <w:vAlign w:val="bottom"/>
                </w:tcPr>
                <w:p w14:paraId="1AB9F17B" w14:textId="77777777" w:rsidR="00E81738" w:rsidRPr="00DC32FD" w:rsidRDefault="00B22049" w:rsidP="00DC32FD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1999311756"/>
                      <w:placeholder>
                        <w:docPart w:val="404BF36087F5484FB4F38140DFE6617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1738" w:rsidRPr="00DC32FD">
                        <w:t>Presented By: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p w14:paraId="6A71C2DD" w14:textId="352E3A3B" w:rsidR="00E81738" w:rsidRPr="00CC4C87" w:rsidRDefault="00E81738" w:rsidP="00CC4C87">
                  <w:pPr>
                    <w:pStyle w:val="Heading4"/>
                  </w:pPr>
                </w:p>
              </w:tc>
            </w:tr>
            <w:tr w:rsidR="00E81738" w14:paraId="657B1037" w14:textId="77777777" w:rsidTr="00AD18FD">
              <w:trPr>
                <w:trHeight w:val="1080"/>
                <w:jc w:val="right"/>
              </w:trPr>
              <w:tc>
                <w:tcPr>
                  <w:tcW w:w="2411" w:type="dxa"/>
                  <w:vAlign w:val="bottom"/>
                </w:tcPr>
                <w:p w14:paraId="1E562250" w14:textId="77777777" w:rsidR="00E81738" w:rsidRPr="00B50892" w:rsidRDefault="00B22049" w:rsidP="00B50892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-892503915"/>
                      <w:placeholder>
                        <w:docPart w:val="E4272D540E2B4863B4D79BD69184830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1738" w:rsidRPr="00CC4C87">
                        <w:t>On This Day:</w:t>
                      </w:r>
                    </w:sdtContent>
                  </w:sdt>
                </w:p>
              </w:tc>
              <w:tc>
                <w:tcPr>
                  <w:tcW w:w="6188" w:type="dxa"/>
                  <w:tcMar>
                    <w:top w:w="144" w:type="dxa"/>
                  </w:tcMar>
                  <w:vAlign w:val="bottom"/>
                </w:tcPr>
                <w:p w14:paraId="696F14BA" w14:textId="15059D2D" w:rsidR="00E81738" w:rsidRDefault="00E81738" w:rsidP="00CC4C87">
                  <w:pPr>
                    <w:pStyle w:val="Heading4"/>
                  </w:pPr>
                </w:p>
              </w:tc>
            </w:tr>
          </w:tbl>
          <w:p w14:paraId="3D29F65B" w14:textId="77777777" w:rsidR="00E81738" w:rsidRPr="00B50892" w:rsidRDefault="00E81738" w:rsidP="00B50892"/>
        </w:tc>
      </w:tr>
    </w:tbl>
    <w:p w14:paraId="6CEBD98B" w14:textId="77777777" w:rsidR="00EF5304" w:rsidRPr="00475437" w:rsidRDefault="00EF5304" w:rsidP="00475437">
      <w:pPr>
        <w:pStyle w:val="NoSpacing"/>
      </w:pPr>
    </w:p>
    <w:sectPr w:rsidR="00EF5304" w:rsidRPr="00475437" w:rsidSect="00492EB9">
      <w:headerReference w:type="default" r:id="rId8"/>
      <w:footerReference w:type="default" r:id="rId9"/>
      <w:headerReference w:type="first" r:id="rId10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3E07C" w14:textId="77777777" w:rsidR="00B22049" w:rsidRDefault="00B22049">
      <w:pPr>
        <w:spacing w:after="0" w:line="240" w:lineRule="auto"/>
      </w:pPr>
      <w:r>
        <w:separator/>
      </w:r>
    </w:p>
  </w:endnote>
  <w:endnote w:type="continuationSeparator" w:id="0">
    <w:p w14:paraId="6E184EF7" w14:textId="77777777" w:rsidR="00B22049" w:rsidRDefault="00B2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9762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AFF827" w14:textId="77777777" w:rsidR="00DB2398" w:rsidRDefault="00DB239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3C3D1" w14:textId="77777777" w:rsidR="00B22049" w:rsidRDefault="00B22049">
      <w:pPr>
        <w:spacing w:after="0" w:line="240" w:lineRule="auto"/>
      </w:pPr>
      <w:r>
        <w:separator/>
      </w:r>
    </w:p>
  </w:footnote>
  <w:footnote w:type="continuationSeparator" w:id="0">
    <w:p w14:paraId="25F15AC9" w14:textId="77777777" w:rsidR="00B22049" w:rsidRDefault="00B2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EC103" w14:textId="77777777" w:rsidR="00967D9A" w:rsidRDefault="00A91E8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AAE24FF" wp14:editId="75CE139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30" name="Group 30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1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08" name="Rectangle border"/>
                      <wps:cNvSpPr>
                        <a:spLocks noChangeAspect="1"/>
                      </wps:cNvSpPr>
                      <wps:spPr>
                        <a:xfrm>
                          <a:off x="180975" y="171450"/>
                          <a:ext cx="8833348" cy="6538202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0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38317" id="Group 30" o:spid="_x0000_s1026" alt="2 rectangle frames interwoven at the corners with starburst rays extending from the center to the edges" style="position:absolute;margin-left:0;margin-top:0;width:724.3pt;height:540.7pt;z-index:-25165209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">
                <v:imagedata r:id="rId3" o:title="2 rectangle frames interwoven at the corners with starburst rays extending from the center to the edges"/>
              </v:shape>
              <v:rect id="Rectangle border" o:spid="_x0000_s1028" style="position:absolute;left:1809;top:1714;width:88334;height:65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" filled="f" strokecolor="#2f8440 [3205]" strokeweight="6.5pt">
                <v:path arrowok="t"/>
                <o:lock v:ext="edit" aspectratio="t"/>
              </v:rect>
              <v:shape id="Black border" o:spid="_x0000_s1029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67928" w14:textId="77777777" w:rsidR="00492EB9" w:rsidRDefault="00A91E8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DD36B16" wp14:editId="32C0315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7" name="Group 27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9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/>
                      <wps:cNvSpPr>
                        <a:spLocks noChangeAspect="1"/>
                      </wps:cNvSpPr>
                      <wps:spPr>
                        <a:xfrm>
                          <a:off x="180975" y="171450"/>
                          <a:ext cx="8833348" cy="6538202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5AA804" id="Group 27" o:spid="_x0000_s1026" alt="2 rectangle frames interwoven at the corners with starburst rays extending from the center to the edges" style="position:absolute;margin-left:0;margin-top:0;width:724.3pt;height:540.7pt;z-index:-251654144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RsZxyscEAAB2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style="position:absolute;left:1809;top:1714;width:88334;height:65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" filled="f" strokecolor="#2f8440 [3205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56DC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B42D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4087C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54CDE3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D847C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9E153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B406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546B3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CA84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2C5A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B5E"/>
    <w:rsid w:val="00032BD9"/>
    <w:rsid w:val="00067B34"/>
    <w:rsid w:val="0007675D"/>
    <w:rsid w:val="0011140F"/>
    <w:rsid w:val="0011217B"/>
    <w:rsid w:val="00135D95"/>
    <w:rsid w:val="00173459"/>
    <w:rsid w:val="00223350"/>
    <w:rsid w:val="0028288D"/>
    <w:rsid w:val="0029018E"/>
    <w:rsid w:val="002A295B"/>
    <w:rsid w:val="002B7BB1"/>
    <w:rsid w:val="002E797E"/>
    <w:rsid w:val="003540E0"/>
    <w:rsid w:val="003D4946"/>
    <w:rsid w:val="004528B9"/>
    <w:rsid w:val="00475437"/>
    <w:rsid w:val="00492EB9"/>
    <w:rsid w:val="00495437"/>
    <w:rsid w:val="004C1B72"/>
    <w:rsid w:val="004E6BE3"/>
    <w:rsid w:val="00514CAB"/>
    <w:rsid w:val="00534E68"/>
    <w:rsid w:val="00537CF1"/>
    <w:rsid w:val="00570630"/>
    <w:rsid w:val="006605F5"/>
    <w:rsid w:val="00761526"/>
    <w:rsid w:val="008C3064"/>
    <w:rsid w:val="0093397B"/>
    <w:rsid w:val="00967D9A"/>
    <w:rsid w:val="00A04BE4"/>
    <w:rsid w:val="00A269E4"/>
    <w:rsid w:val="00A91E86"/>
    <w:rsid w:val="00AD18FD"/>
    <w:rsid w:val="00B06574"/>
    <w:rsid w:val="00B22049"/>
    <w:rsid w:val="00B50892"/>
    <w:rsid w:val="00BB489B"/>
    <w:rsid w:val="00C16D43"/>
    <w:rsid w:val="00C71BB0"/>
    <w:rsid w:val="00C97EEF"/>
    <w:rsid w:val="00CC4C87"/>
    <w:rsid w:val="00CC6B88"/>
    <w:rsid w:val="00CE29D9"/>
    <w:rsid w:val="00CE66A7"/>
    <w:rsid w:val="00D256C9"/>
    <w:rsid w:val="00DA218E"/>
    <w:rsid w:val="00DB2398"/>
    <w:rsid w:val="00DB6B5E"/>
    <w:rsid w:val="00DC203D"/>
    <w:rsid w:val="00DC32FD"/>
    <w:rsid w:val="00DD687F"/>
    <w:rsid w:val="00E81738"/>
    <w:rsid w:val="00EC4DC6"/>
    <w:rsid w:val="00EF5304"/>
    <w:rsid w:val="00EF71CE"/>
    <w:rsid w:val="00F45FEE"/>
    <w:rsid w:val="00F6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92C0A"/>
  <w15:docId w15:val="{AD16B304-CB97-4B9D-A2FC-5EC564AB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66A7"/>
  </w:style>
  <w:style w:type="paragraph" w:styleId="Heading1">
    <w:name w:val="heading 1"/>
    <w:basedOn w:val="Normal"/>
    <w:link w:val="Heading1Char"/>
    <w:uiPriority w:val="9"/>
    <w:qFormat/>
    <w:rsid w:val="00CE66A7"/>
    <w:pPr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E66A7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E66A7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C4C87"/>
    <w:pPr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3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65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3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3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30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F45FEE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B6B5E"/>
    <w:pPr>
      <w:pBdr>
        <w:top w:val="single" w:sz="4" w:space="1" w:color="auto"/>
        <w:bottom w:val="single" w:sz="4" w:space="1" w:color="auto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6CCA7F" w:themeColor="accent2" w:themeTint="9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DB6B5E"/>
    <w:rPr>
      <w:rFonts w:asciiTheme="majorHAnsi" w:eastAsiaTheme="majorEastAsia" w:hAnsiTheme="majorHAnsi" w:cstheme="majorBidi"/>
      <w:b/>
      <w:bCs/>
      <w:caps/>
      <w:color w:val="6CCA7F" w:themeColor="accent2" w:themeTint="9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CE66A7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66A7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1217B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17B"/>
  </w:style>
  <w:style w:type="paragraph" w:styleId="Footer">
    <w:name w:val="footer"/>
    <w:basedOn w:val="Normal"/>
    <w:link w:val="FooterChar"/>
    <w:uiPriority w:val="99"/>
    <w:unhideWhenUsed/>
    <w:rsid w:val="0011217B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17B"/>
  </w:style>
  <w:style w:type="paragraph" w:styleId="Bibliography">
    <w:name w:val="Bibliography"/>
    <w:basedOn w:val="Normal"/>
    <w:next w:val="Normal"/>
    <w:uiPriority w:val="37"/>
    <w:semiHidden/>
    <w:unhideWhenUsed/>
    <w:rsid w:val="00EF5304"/>
  </w:style>
  <w:style w:type="paragraph" w:styleId="BlockText">
    <w:name w:val="Block Text"/>
    <w:basedOn w:val="Normal"/>
    <w:uiPriority w:val="99"/>
    <w:semiHidden/>
    <w:unhideWhenUsed/>
    <w:rsid w:val="00EF5304"/>
    <w:pPr>
      <w:pBdr>
        <w:top w:val="single" w:sz="2" w:space="10" w:color="8B0E04" w:themeColor="accent1" w:shadow="1" w:frame="1"/>
        <w:left w:val="single" w:sz="2" w:space="10" w:color="8B0E04" w:themeColor="accent1" w:shadow="1" w:frame="1"/>
        <w:bottom w:val="single" w:sz="2" w:space="10" w:color="8B0E04" w:themeColor="accent1" w:shadow="1" w:frame="1"/>
        <w:right w:val="single" w:sz="2" w:space="10" w:color="8B0E04" w:themeColor="accent1" w:shadow="1" w:frame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F530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F5304"/>
  </w:style>
  <w:style w:type="paragraph" w:styleId="BodyText2">
    <w:name w:val="Body Text 2"/>
    <w:basedOn w:val="Normal"/>
    <w:link w:val="BodyText2Char"/>
    <w:uiPriority w:val="99"/>
    <w:semiHidden/>
    <w:unhideWhenUsed/>
    <w:rsid w:val="00EF530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5304"/>
  </w:style>
  <w:style w:type="paragraph" w:styleId="BodyText3">
    <w:name w:val="Body Text 3"/>
    <w:basedOn w:val="Normal"/>
    <w:link w:val="BodyText3Char"/>
    <w:uiPriority w:val="99"/>
    <w:semiHidden/>
    <w:unhideWhenUsed/>
    <w:rsid w:val="00EF5304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F5304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F530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F530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F530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F530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F530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F530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F530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F530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F530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F5304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F45FEE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5304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F530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F5304"/>
  </w:style>
  <w:style w:type="table" w:styleId="ColorfulGrid">
    <w:name w:val="Colorful Grid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530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304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304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304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5304"/>
  </w:style>
  <w:style w:type="character" w:customStyle="1" w:styleId="DateChar">
    <w:name w:val="Date Char"/>
    <w:basedOn w:val="DefaultParagraphFont"/>
    <w:link w:val="Date"/>
    <w:uiPriority w:val="99"/>
    <w:semiHidden/>
    <w:rsid w:val="00EF5304"/>
  </w:style>
  <w:style w:type="paragraph" w:styleId="DocumentMap">
    <w:name w:val="Document Map"/>
    <w:basedOn w:val="Normal"/>
    <w:link w:val="DocumentMapChar"/>
    <w:uiPriority w:val="99"/>
    <w:semiHidden/>
    <w:unhideWhenUsed/>
    <w:rsid w:val="00EF530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F5304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F530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F5304"/>
  </w:style>
  <w:style w:type="character" w:styleId="Emphasis">
    <w:name w:val="Emphasis"/>
    <w:basedOn w:val="DefaultParagraphFont"/>
    <w:uiPriority w:val="20"/>
    <w:semiHidden/>
    <w:qFormat/>
    <w:rsid w:val="00EF530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F530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5304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304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F530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F5304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F530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5304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5304"/>
    <w:rPr>
      <w:sz w:val="22"/>
      <w:szCs w:val="20"/>
    </w:rPr>
  </w:style>
  <w:style w:type="table" w:styleId="GridTable1Light">
    <w:name w:val="Grid Table 1 Light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F530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F530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F530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F530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F530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F530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F530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F530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F530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F530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F530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F530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E66A7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4C87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304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6574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304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30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30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F5304"/>
  </w:style>
  <w:style w:type="paragraph" w:styleId="HTMLAddress">
    <w:name w:val="HTML Address"/>
    <w:basedOn w:val="Normal"/>
    <w:link w:val="HTMLAddressChar"/>
    <w:uiPriority w:val="99"/>
    <w:semiHidden/>
    <w:unhideWhenUsed/>
    <w:rsid w:val="00EF530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F530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F530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F530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F530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F530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530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5304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F530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F530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F530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F5304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F5304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F5304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EF5304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45FEE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5FEE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F45FEE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F53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F530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F530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F530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F530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F530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F530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F5304"/>
  </w:style>
  <w:style w:type="paragraph" w:styleId="List">
    <w:name w:val="List"/>
    <w:basedOn w:val="Normal"/>
    <w:uiPriority w:val="99"/>
    <w:semiHidden/>
    <w:unhideWhenUsed/>
    <w:rsid w:val="00EF530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F530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F530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F530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F530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F530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F530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F530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F5304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F5304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F530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F530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F530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F530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F530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F5304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F5304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F5304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F5304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F5304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EF530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F53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F530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F530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F530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F530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F530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F530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F530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F530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F530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F530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F530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F530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F53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F5304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F53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F53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F53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F53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F530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qFormat/>
    <w:rsid w:val="00EF530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F530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F530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F530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F5304"/>
  </w:style>
  <w:style w:type="character" w:styleId="PageNumber">
    <w:name w:val="page number"/>
    <w:basedOn w:val="DefaultParagraphFont"/>
    <w:uiPriority w:val="99"/>
    <w:semiHidden/>
    <w:unhideWhenUsed/>
    <w:rsid w:val="00EF5304"/>
  </w:style>
  <w:style w:type="table" w:styleId="PlainTable1">
    <w:name w:val="Plain Table 1"/>
    <w:basedOn w:val="TableNormal"/>
    <w:uiPriority w:val="40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EF53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EF53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F530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5304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F45FEE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5FE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F530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F5304"/>
  </w:style>
  <w:style w:type="character" w:styleId="Strong">
    <w:name w:val="Strong"/>
    <w:basedOn w:val="DefaultParagraphFont"/>
    <w:uiPriority w:val="22"/>
    <w:semiHidden/>
    <w:qFormat/>
    <w:rsid w:val="00EF5304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CE66A7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CE66A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EF530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EF530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F530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F530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F530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F530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F530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F530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F530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F530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F530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F530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F530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F530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F530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F530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F53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F530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F530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F530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F530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F530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EF5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F530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F530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F53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F530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F530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F530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F5304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F530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F53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F530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F53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F530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F530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F5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F530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F530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F530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F530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F530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F5304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F5304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F5304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F5304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F5304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F5304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F5304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F5304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66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vaeros\AppData\Roaming\Microsoft\Templates\Most%20Improved%20Player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4BF36087F5484FB4F38140DFE66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CD2F7-A4A5-47B9-8AEF-353A10E18C78}"/>
      </w:docPartPr>
      <w:docPartBody>
        <w:p w:rsidR="00000000" w:rsidRDefault="009978BD">
          <w:pPr>
            <w:pStyle w:val="404BF36087F5484FB4F38140DFE6617B"/>
          </w:pPr>
          <w:r w:rsidRPr="00DC32FD">
            <w:t>Presented By:</w:t>
          </w:r>
        </w:p>
      </w:docPartBody>
    </w:docPart>
    <w:docPart>
      <w:docPartPr>
        <w:name w:val="E4272D540E2B4863B4D79BD691848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922D8-077E-47C9-A875-4AD040BBCB91}"/>
      </w:docPartPr>
      <w:docPartBody>
        <w:p w:rsidR="00000000" w:rsidRDefault="009978BD">
          <w:pPr>
            <w:pStyle w:val="E4272D540E2B4863B4D79BD691848303"/>
          </w:pPr>
          <w:r w:rsidRPr="00CC4C87"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8BD"/>
    <w:rsid w:val="0099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179A26FBD1443DADCC747F841016A0">
    <w:name w:val="AD179A26FBD1443DADCC747F841016A0"/>
  </w:style>
  <w:style w:type="paragraph" w:customStyle="1" w:styleId="A867B590A83B4D63971B178B3EF6C9C5">
    <w:name w:val="A867B590A83B4D63971B178B3EF6C9C5"/>
  </w:style>
  <w:style w:type="paragraph" w:customStyle="1" w:styleId="BCDC995CE71C4DAA9E1EBF2D11F79205">
    <w:name w:val="BCDC995CE71C4DAA9E1EBF2D11F79205"/>
  </w:style>
  <w:style w:type="paragraph" w:customStyle="1" w:styleId="F23B509F928D4F0AA264F8BD87BF033D">
    <w:name w:val="F23B509F928D4F0AA264F8BD87BF033D"/>
  </w:style>
  <w:style w:type="paragraph" w:customStyle="1" w:styleId="51572E37F82A487BA2BB0796F61853DC">
    <w:name w:val="51572E37F82A487BA2BB0796F61853DC"/>
  </w:style>
  <w:style w:type="paragraph" w:customStyle="1" w:styleId="404BF36087F5484FB4F38140DFE6617B">
    <w:name w:val="404BF36087F5484FB4F38140DFE6617B"/>
  </w:style>
  <w:style w:type="paragraph" w:customStyle="1" w:styleId="3ACF1209FEA04A9C9AEA5D522CA94910">
    <w:name w:val="3ACF1209FEA04A9C9AEA5D522CA94910"/>
  </w:style>
  <w:style w:type="paragraph" w:customStyle="1" w:styleId="E4272D540E2B4863B4D79BD691848303">
    <w:name w:val="E4272D540E2B4863B4D79BD691848303"/>
  </w:style>
  <w:style w:type="paragraph" w:customStyle="1" w:styleId="16EF4D8CD4BA48E9A16ED6E40CA0315F">
    <w:name w:val="16EF4D8CD4BA48E9A16ED6E40CA0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Most Improved Player award certificate.dotx</Template>
  <TotalTime>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idk my bff Ted</dc:creator>
  <cp:keywords/>
  <cp:lastModifiedBy>Zevaeros Soreavez</cp:lastModifiedBy>
  <cp:revision>1</cp:revision>
  <dcterms:created xsi:type="dcterms:W3CDTF">2018-06-03T16:11:00Z</dcterms:created>
  <dcterms:modified xsi:type="dcterms:W3CDTF">2018-06-03T16:16:00Z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  <property fmtid="{D5CDD505-2E9C-101B-9397-08002B2CF9AE}" pid="3" name="ContentTypeId">
    <vt:lpwstr>0x010100AA3F7D94069FF64A86F7DFF56D60E3BE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</Properties>
</file>